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61A6C9" w14:textId="6E2BCE77" w:rsidR="00C463CD" w:rsidRDefault="007967B9" w:rsidP="00C463CD">
      <w:pPr>
        <w:pStyle w:val="NormalWeb"/>
      </w:pPr>
      <w:r>
        <w:rPr>
          <w:noProof/>
        </w:rPr>
        <w:drawing>
          <wp:anchor distT="0" distB="0" distL="114300" distR="114300" simplePos="0" relativeHeight="251840512" behindDoc="0" locked="0" layoutInCell="1" allowOverlap="1" wp14:anchorId="2D7CB612" wp14:editId="3DAD313E">
            <wp:simplePos x="0" y="0"/>
            <wp:positionH relativeFrom="column">
              <wp:posOffset>40943</wp:posOffset>
            </wp:positionH>
            <wp:positionV relativeFrom="paragraph">
              <wp:posOffset>0</wp:posOffset>
            </wp:positionV>
            <wp:extent cx="3575714" cy="1440032"/>
            <wp:effectExtent l="0" t="0" r="5715" b="8255"/>
            <wp:wrapNone/>
            <wp:docPr id="293756847" name="Picture 1" descr="Logo for New Zealand Royal Commission COVID-19 Lessons Learned – Te Tira Ārai Urutā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756847" name="Picture 1" descr="Logo for New Zealand Royal Commission COVID-19 Lessons Learned – Te Tira Ārai Urutā.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784" cy="144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3120" behindDoc="0" locked="0" layoutInCell="1" allowOverlap="1" wp14:anchorId="5F116346" wp14:editId="2A0DE768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3CD" w:rsidRPr="00C463CD">
        <w:t xml:space="preserve"> </w:t>
      </w:r>
    </w:p>
    <w:p w14:paraId="1E1834A2" w14:textId="5148231E" w:rsidR="00F87859" w:rsidRDefault="00F87859" w:rsidP="00F87859">
      <w:pPr>
        <w:rPr>
          <w:rFonts w:cs="Arial"/>
          <w:szCs w:val="32"/>
        </w:rPr>
      </w:pPr>
    </w:p>
    <w:p w14:paraId="21A7E06D" w14:textId="77777777" w:rsidR="00F87859" w:rsidRDefault="00F87859" w:rsidP="00F87859">
      <w:pPr>
        <w:rPr>
          <w:rFonts w:cs="Arial"/>
          <w:szCs w:val="32"/>
        </w:rPr>
      </w:pPr>
    </w:p>
    <w:p w14:paraId="40598A91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4625B5C4" w14:textId="77777777" w:rsidR="00F87859" w:rsidRDefault="00F87859" w:rsidP="00F87859">
      <w:pPr>
        <w:rPr>
          <w:rFonts w:cs="Arial"/>
          <w:szCs w:val="32"/>
        </w:rPr>
      </w:pPr>
    </w:p>
    <w:p w14:paraId="32EC2B9C" w14:textId="615EB596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2951CA27" w14:textId="6A244F6E" w:rsidR="00887F23" w:rsidRDefault="007967B9" w:rsidP="00F87859">
      <w:pPr>
        <w:pStyle w:val="Title"/>
      </w:pPr>
      <w:r>
        <w:t>COVID</w:t>
      </w:r>
      <w:r w:rsidR="0025417F">
        <w:t>-</w:t>
      </w:r>
      <w:r>
        <w:t xml:space="preserve">19 Inquiry Phase 2 </w:t>
      </w:r>
      <w:r>
        <w:br/>
        <w:t xml:space="preserve">Public Submissions </w:t>
      </w:r>
    </w:p>
    <w:p w14:paraId="41C502C6" w14:textId="188CF4B1" w:rsidR="00887F23" w:rsidRDefault="00CE31B5" w:rsidP="00F87859">
      <w:pPr>
        <w:pStyle w:val="Title"/>
      </w:pPr>
      <w:r>
        <w:rPr>
          <w:b w:val="0"/>
          <w:bCs/>
          <w:noProof/>
        </w:rPr>
        <w:drawing>
          <wp:anchor distT="0" distB="0" distL="114300" distR="114300" simplePos="0" relativeHeight="251868160" behindDoc="0" locked="0" layoutInCell="1" allowOverlap="1" wp14:anchorId="1FAAA24E" wp14:editId="25B322A3">
            <wp:simplePos x="0" y="0"/>
            <wp:positionH relativeFrom="margin">
              <wp:align>center</wp:align>
            </wp:positionH>
            <wp:positionV relativeFrom="paragraph">
              <wp:posOffset>191135</wp:posOffset>
            </wp:positionV>
            <wp:extent cx="3486150" cy="3486150"/>
            <wp:effectExtent l="0" t="0" r="0" b="0"/>
            <wp:wrapNone/>
            <wp:docPr id="1311392027" name="Picture 2" descr="Women sitting at a table filling in a for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392027" name="Picture 2" descr="Women sitting at a table filling in a form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84025" w14:textId="77777777" w:rsidR="00887F23" w:rsidRDefault="00887F23" w:rsidP="00F87859">
      <w:pPr>
        <w:pStyle w:val="Title"/>
      </w:pPr>
    </w:p>
    <w:p w14:paraId="5D919997" w14:textId="105CB28C" w:rsidR="00887F23" w:rsidRDefault="00887F23" w:rsidP="00F87859">
      <w:pPr>
        <w:pStyle w:val="Title"/>
      </w:pPr>
    </w:p>
    <w:p w14:paraId="35BE2101" w14:textId="0B1777F2" w:rsidR="00887F23" w:rsidRDefault="00887F23" w:rsidP="00F87859">
      <w:pPr>
        <w:pStyle w:val="Title"/>
      </w:pPr>
    </w:p>
    <w:p w14:paraId="5A04F376" w14:textId="01624604" w:rsidR="00F87859" w:rsidRPr="00570380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  <w:r w:rsidR="00887F23" w:rsidRPr="00570380">
        <w:t xml:space="preserve">Published: </w:t>
      </w:r>
      <w:r w:rsidR="007967B9">
        <w:t>March 2025</w:t>
      </w:r>
    </w:p>
    <w:p w14:paraId="0AFCD661" w14:textId="01F100E6" w:rsidR="00570380" w:rsidRPr="00570380" w:rsidRDefault="00F87859" w:rsidP="00570380">
      <w:pPr>
        <w:pStyle w:val="Heading1"/>
        <w:rPr>
          <w:noProof/>
          <w:lang w:val="en-NZ" w:eastAsia="en-NZ"/>
        </w:rPr>
      </w:pPr>
      <w:r w:rsidRPr="00153863">
        <w:br w:type="page"/>
      </w:r>
      <w:r w:rsidR="007967B9">
        <w:rPr>
          <w:noProof/>
          <w:lang w:val="en-NZ" w:eastAsia="en-NZ"/>
        </w:rPr>
        <w:lastRenderedPageBreak/>
        <w:t xml:space="preserve">About this document </w:t>
      </w:r>
    </w:p>
    <w:p w14:paraId="20B8F8EB" w14:textId="7E097E42" w:rsidR="00D852B6" w:rsidRDefault="00D852B6" w:rsidP="00124EA8"/>
    <w:p w14:paraId="73321341" w14:textId="78146B36" w:rsidR="00EF4A04" w:rsidRDefault="00EF4A04" w:rsidP="00124EA8"/>
    <w:p w14:paraId="4A294003" w14:textId="7D2403EC" w:rsidR="00124EA8" w:rsidRPr="007967B9" w:rsidRDefault="00CE31B5" w:rsidP="007967B9">
      <w:pPr>
        <w:pStyle w:val="contentspage"/>
        <w:rPr>
          <w:b/>
          <w:bCs w:val="0"/>
          <w:lang w:val="en-GB"/>
        </w:rPr>
      </w:pPr>
      <w:r>
        <w:rPr>
          <w:b/>
          <w:bCs w:val="0"/>
          <w:noProof/>
        </w:rPr>
        <w:drawing>
          <wp:anchor distT="0" distB="0" distL="114300" distR="114300" simplePos="0" relativeHeight="251869184" behindDoc="0" locked="0" layoutInCell="1" allowOverlap="1" wp14:anchorId="169AADA9" wp14:editId="644492D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371600" cy="1371600"/>
            <wp:effectExtent l="0" t="0" r="0" b="0"/>
            <wp:wrapNone/>
            <wp:docPr id="1191428724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428724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7B9">
        <w:t xml:space="preserve">This Easy Read document is from the </w:t>
      </w:r>
      <w:r w:rsidR="007967B9" w:rsidRPr="007967B9">
        <w:rPr>
          <w:b/>
          <w:bCs w:val="0"/>
        </w:rPr>
        <w:t xml:space="preserve">New Zealand Royal Commission </w:t>
      </w:r>
      <w:r w:rsidR="006A63BC">
        <w:rPr>
          <w:b/>
          <w:bCs w:val="0"/>
        </w:rPr>
        <w:t xml:space="preserve">of Inquiry into </w:t>
      </w:r>
      <w:r w:rsidR="007967B9" w:rsidRPr="007967B9">
        <w:rPr>
          <w:b/>
          <w:bCs w:val="0"/>
        </w:rPr>
        <w:t xml:space="preserve">COVID-19 Lessons Learned – Te Tira </w:t>
      </w:r>
      <w:r w:rsidR="007967B9" w:rsidRPr="007967B9">
        <w:rPr>
          <w:b/>
          <w:bCs w:val="0"/>
          <w:lang w:val="en-GB"/>
        </w:rPr>
        <w:t xml:space="preserve">Ārai Urutā. </w:t>
      </w:r>
    </w:p>
    <w:p w14:paraId="2B899EC3" w14:textId="2460C081" w:rsidR="00124EA8" w:rsidRDefault="00124EA8" w:rsidP="007967B9">
      <w:pPr>
        <w:pStyle w:val="contentspage"/>
      </w:pPr>
    </w:p>
    <w:p w14:paraId="12BD8851" w14:textId="00CBD042" w:rsidR="007967B9" w:rsidRDefault="0025417F" w:rsidP="007967B9">
      <w:pPr>
        <w:pStyle w:val="contentspage"/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952128" behindDoc="1" locked="0" layoutInCell="1" allowOverlap="1" wp14:anchorId="20BF6BD5" wp14:editId="5CDAF742">
                <wp:simplePos x="0" y="0"/>
                <wp:positionH relativeFrom="margin">
                  <wp:posOffset>2085975</wp:posOffset>
                </wp:positionH>
                <wp:positionV relativeFrom="paragraph">
                  <wp:posOffset>242570</wp:posOffset>
                </wp:positionV>
                <wp:extent cx="3743865" cy="3467100"/>
                <wp:effectExtent l="0" t="0" r="9525" b="0"/>
                <wp:wrapNone/>
                <wp:docPr id="83062750" name="Rectangle 830627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865" cy="3467100"/>
                        </a:xfrm>
                        <a:prstGeom prst="rect">
                          <a:avLst/>
                        </a:prstGeom>
                        <a:solidFill>
                          <a:srgbClr val="6DC7B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9DE01" id="Rectangle 83062750" o:spid="_x0000_s1026" alt="&quot;&quot;" style="position:absolute;margin-left:164.25pt;margin-top:19.1pt;width:294.8pt;height:273pt;z-index:-25136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" fillcolor="#6dc7b3" stroked="f" strokeweight="1pt">
                <w10:wrap anchorx="margin"/>
              </v:rect>
            </w:pict>
          </mc:Fallback>
        </mc:AlternateContent>
      </w:r>
    </w:p>
    <w:p w14:paraId="6A714BB5" w14:textId="49E4B30C" w:rsidR="00BB621A" w:rsidRDefault="007967B9" w:rsidP="00B01452">
      <w:pPr>
        <w:pStyle w:val="contentspage"/>
      </w:pPr>
      <w:r>
        <w:t>In this document</w:t>
      </w:r>
      <w:r w:rsidR="00BB621A">
        <w:t>:</w:t>
      </w:r>
    </w:p>
    <w:p w14:paraId="48FBF7D0" w14:textId="221901F7" w:rsidR="007967B9" w:rsidRPr="00BB621A" w:rsidRDefault="007317C4" w:rsidP="007F4E6E">
      <w:pPr>
        <w:pStyle w:val="Listtoplevel"/>
      </w:pPr>
      <w:r>
        <w:drawing>
          <wp:anchor distT="0" distB="0" distL="114300" distR="114300" simplePos="0" relativeHeight="251871232" behindDoc="0" locked="0" layoutInCell="1" allowOverlap="1" wp14:anchorId="5A8EF437" wp14:editId="35C14055">
            <wp:simplePos x="0" y="0"/>
            <wp:positionH relativeFrom="margin">
              <wp:align>left</wp:align>
            </wp:positionH>
            <wp:positionV relativeFrom="paragraph">
              <wp:posOffset>613649</wp:posOffset>
            </wp:positionV>
            <wp:extent cx="1745615" cy="703004"/>
            <wp:effectExtent l="0" t="0" r="6985" b="1905"/>
            <wp:wrapNone/>
            <wp:docPr id="199716253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16253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694" cy="70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C23">
        <w:t xml:space="preserve">the </w:t>
      </w:r>
      <w:r w:rsidR="00B01452" w:rsidRPr="007967B9">
        <w:t>New Zealand Royal Commission</w:t>
      </w:r>
      <w:r w:rsidR="006A63BC">
        <w:t xml:space="preserve"> of Inquiry into </w:t>
      </w:r>
      <w:r w:rsidR="00B01452" w:rsidRPr="007967B9">
        <w:t xml:space="preserve"> COVID-19 Lessons Learned – Te Tira Ārai Urutā</w:t>
      </w:r>
      <w:r w:rsidR="00BB621A">
        <w:t xml:space="preserve"> </w:t>
      </w:r>
      <w:r w:rsidR="007967B9" w:rsidRPr="00BB621A">
        <w:t xml:space="preserve">will be called </w:t>
      </w:r>
      <w:r w:rsidR="00B01452" w:rsidRPr="00BB621A">
        <w:rPr>
          <w:b/>
        </w:rPr>
        <w:t>the Inquiry</w:t>
      </w:r>
    </w:p>
    <w:p w14:paraId="36CE6D26" w14:textId="27810CEB" w:rsidR="00BB621A" w:rsidRPr="00BB621A" w:rsidRDefault="00BB621A" w:rsidP="007F4E6E">
      <w:pPr>
        <w:pStyle w:val="Listtoplevel"/>
      </w:pPr>
      <w:r>
        <w:t xml:space="preserve">the words </w:t>
      </w:r>
      <w:r w:rsidRPr="00BB621A">
        <w:rPr>
          <w:b/>
          <w:bCs/>
        </w:rPr>
        <w:t>we / us</w:t>
      </w:r>
      <w:r>
        <w:t xml:space="preserve"> mean the Inquiry. </w:t>
      </w:r>
    </w:p>
    <w:p w14:paraId="14F87C31" w14:textId="4539505D" w:rsidR="00BB621A" w:rsidRDefault="00BB621A" w:rsidP="009E5884">
      <w:pPr>
        <w:rPr>
          <w:lang w:val="en-GB"/>
        </w:rPr>
      </w:pPr>
    </w:p>
    <w:p w14:paraId="4384A437" w14:textId="0AE0D417" w:rsidR="008F2477" w:rsidRDefault="008F2477" w:rsidP="009E5884">
      <w:pPr>
        <w:rPr>
          <w:lang w:val="en-GB"/>
        </w:rPr>
      </w:pPr>
    </w:p>
    <w:p w14:paraId="00691AFD" w14:textId="4D665B9C" w:rsidR="007967B9" w:rsidRDefault="009E5884" w:rsidP="009E5884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953152" behindDoc="0" locked="0" layoutInCell="1" allowOverlap="1" wp14:anchorId="1780F142" wp14:editId="0A12AD63">
            <wp:simplePos x="0" y="0"/>
            <wp:positionH relativeFrom="margin">
              <wp:posOffset>-635</wp:posOffset>
            </wp:positionH>
            <wp:positionV relativeFrom="paragraph">
              <wp:posOffset>8423</wp:posOffset>
            </wp:positionV>
            <wp:extent cx="1745615" cy="933450"/>
            <wp:effectExtent l="0" t="0" r="6985" b="0"/>
            <wp:wrapNone/>
            <wp:docPr id="1721040973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040973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1C4">
        <w:rPr>
          <w:lang w:val="en-GB"/>
        </w:rPr>
        <w:t xml:space="preserve">There is more information about the </w:t>
      </w:r>
      <w:r w:rsidR="005129A3">
        <w:rPr>
          <w:lang w:val="en-GB"/>
        </w:rPr>
        <w:t>Inquiry</w:t>
      </w:r>
      <w:r w:rsidR="00E1602C">
        <w:rPr>
          <w:lang w:val="en-GB"/>
        </w:rPr>
        <w:t xml:space="preserve"> </w:t>
      </w:r>
      <w:r w:rsidR="00F771C4">
        <w:rPr>
          <w:lang w:val="en-GB"/>
        </w:rPr>
        <w:t xml:space="preserve">on </w:t>
      </w:r>
      <w:r w:rsidR="00EC533E">
        <w:rPr>
          <w:lang w:val="en-GB"/>
        </w:rPr>
        <w:t>page</w:t>
      </w:r>
      <w:r w:rsidR="00FB26C2">
        <w:rPr>
          <w:lang w:val="en-GB"/>
        </w:rPr>
        <w:t xml:space="preserve"> </w:t>
      </w:r>
      <w:r w:rsidR="00741E61">
        <w:rPr>
          <w:lang w:val="en-GB"/>
        </w:rPr>
        <w:t>3.</w:t>
      </w:r>
      <w:r w:rsidR="00EC533E">
        <w:rPr>
          <w:lang w:val="en-GB"/>
        </w:rPr>
        <w:t xml:space="preserve"> </w:t>
      </w:r>
    </w:p>
    <w:p w14:paraId="466B33EA" w14:textId="7789F6CB" w:rsidR="00F771C4" w:rsidRDefault="00F771C4" w:rsidP="007967B9">
      <w:pPr>
        <w:pStyle w:val="contentspage"/>
        <w:rPr>
          <w:lang w:val="en-GB"/>
        </w:rPr>
      </w:pPr>
    </w:p>
    <w:p w14:paraId="147C7F7F" w14:textId="5ADBB44D" w:rsidR="00F771C4" w:rsidRDefault="00F771C4" w:rsidP="007967B9">
      <w:pPr>
        <w:pStyle w:val="contentspage"/>
        <w:rPr>
          <w:lang w:val="en-GB"/>
        </w:rPr>
      </w:pPr>
    </w:p>
    <w:p w14:paraId="6FB8B31F" w14:textId="32BC262C" w:rsidR="00F771C4" w:rsidRPr="00F771C4" w:rsidRDefault="000D3C23" w:rsidP="001D2A31">
      <w:pPr>
        <w:pStyle w:val="contentspage"/>
        <w:ind w:left="3686"/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4A0A8230" wp14:editId="544CC808">
                <wp:simplePos x="0" y="0"/>
                <wp:positionH relativeFrom="margin">
                  <wp:posOffset>2150347</wp:posOffset>
                </wp:positionH>
                <wp:positionV relativeFrom="paragraph">
                  <wp:posOffset>-140677</wp:posOffset>
                </wp:positionV>
                <wp:extent cx="3583340" cy="893445"/>
                <wp:effectExtent l="0" t="0" r="0" b="0"/>
                <wp:wrapNone/>
                <wp:docPr id="645948781" name="Rectangle 6459487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3340" cy="893445"/>
                        </a:xfrm>
                        <a:prstGeom prst="rect">
                          <a:avLst/>
                        </a:prstGeom>
                        <a:solidFill>
                          <a:srgbClr val="6DC7B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300F5" id="Rectangle 645948781" o:spid="_x0000_s1026" alt="&quot;&quot;" style="position:absolute;margin-left:169.3pt;margin-top:-11.1pt;width:282.15pt;height:70.35pt;z-index:-25147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" fillcolor="#6dc7b3" stroked="f" strokeweight="1pt">
                <w10:wrap anchorx="margin"/>
              </v:rect>
            </w:pict>
          </mc:Fallback>
        </mc:AlternateContent>
      </w:r>
      <w:r w:rsidR="00AC021F">
        <w:rPr>
          <w:noProof/>
          <w:lang w:val="en-GB"/>
        </w:rPr>
        <w:drawing>
          <wp:anchor distT="0" distB="0" distL="114300" distR="114300" simplePos="0" relativeHeight="251873280" behindDoc="0" locked="0" layoutInCell="1" allowOverlap="1" wp14:anchorId="63C54E2B" wp14:editId="65954137">
            <wp:simplePos x="0" y="0"/>
            <wp:positionH relativeFrom="margin">
              <wp:align>left</wp:align>
            </wp:positionH>
            <wp:positionV relativeFrom="paragraph">
              <wp:posOffset>-409575</wp:posOffset>
            </wp:positionV>
            <wp:extent cx="1371600" cy="1371600"/>
            <wp:effectExtent l="0" t="0" r="0" b="0"/>
            <wp:wrapNone/>
            <wp:docPr id="1670209939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209939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1C4">
        <w:rPr>
          <w:b/>
          <w:bCs w:val="0"/>
          <w:lang w:val="en-GB"/>
        </w:rPr>
        <w:t xml:space="preserve">COVID-19 </w:t>
      </w:r>
      <w:r w:rsidR="00F771C4">
        <w:rPr>
          <w:lang w:val="en-GB"/>
        </w:rPr>
        <w:t xml:space="preserve">is a type of virus that makes people sick. </w:t>
      </w:r>
    </w:p>
    <w:p w14:paraId="599C795A" w14:textId="138B7BF6" w:rsidR="00124EA8" w:rsidRDefault="00124EA8" w:rsidP="007967B9">
      <w:pPr>
        <w:pStyle w:val="contentspage"/>
      </w:pPr>
    </w:p>
    <w:p w14:paraId="34F79F24" w14:textId="49A081CF" w:rsidR="00535E48" w:rsidRPr="00D67451" w:rsidRDefault="00A40126" w:rsidP="00657C4F"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961344" behindDoc="0" locked="0" layoutInCell="1" allowOverlap="1" wp14:anchorId="5AAC370E" wp14:editId="6AC02128">
            <wp:simplePos x="0" y="0"/>
            <wp:positionH relativeFrom="margin">
              <wp:posOffset>-69012</wp:posOffset>
            </wp:positionH>
            <wp:positionV relativeFrom="paragraph">
              <wp:posOffset>367509</wp:posOffset>
            </wp:positionV>
            <wp:extent cx="1846053" cy="1846053"/>
            <wp:effectExtent l="0" t="0" r="1905" b="1905"/>
            <wp:wrapNone/>
            <wp:docPr id="314541644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541644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053" cy="184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02037" w14:textId="61C12475" w:rsidR="000048BD" w:rsidRDefault="000048BD" w:rsidP="001D2A31">
      <w:pPr>
        <w:tabs>
          <w:tab w:val="left" w:pos="3686"/>
        </w:tabs>
      </w:pPr>
      <w:r>
        <w:t xml:space="preserve">We want to hear from people about </w:t>
      </w:r>
      <w:r w:rsidR="00E04C07">
        <w:t xml:space="preserve">their </w:t>
      </w:r>
      <w:r w:rsidR="00E04C07">
        <w:rPr>
          <w:b/>
          <w:bCs/>
        </w:rPr>
        <w:t xml:space="preserve">experience </w:t>
      </w:r>
      <w:r>
        <w:t xml:space="preserve">during the </w:t>
      </w:r>
      <w:r w:rsidR="00464D0F">
        <w:br/>
      </w:r>
      <w:r>
        <w:t xml:space="preserve">COVID-19 </w:t>
      </w:r>
      <w:r>
        <w:rPr>
          <w:b/>
          <w:bCs/>
        </w:rPr>
        <w:t>pandemic</w:t>
      </w:r>
      <w:r>
        <w:t xml:space="preserve">.  </w:t>
      </w:r>
    </w:p>
    <w:p w14:paraId="2110A785" w14:textId="582E1FFE" w:rsidR="000048BD" w:rsidRDefault="000048BD" w:rsidP="00657C4F"/>
    <w:p w14:paraId="1E91CE2B" w14:textId="77777777" w:rsidR="00453953" w:rsidRDefault="00453953" w:rsidP="00657C4F">
      <w:r w:rsidRPr="00E038CC">
        <w:rPr>
          <w:rFonts w:cs="Arial"/>
          <w:bCs/>
          <w:noProof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967488" behindDoc="1" locked="0" layoutInCell="1" allowOverlap="1" wp14:anchorId="793F2AC9" wp14:editId="07596BF1">
                <wp:simplePos x="0" y="0"/>
                <wp:positionH relativeFrom="margin">
                  <wp:align>right</wp:align>
                </wp:positionH>
                <wp:positionV relativeFrom="paragraph">
                  <wp:posOffset>256828</wp:posOffset>
                </wp:positionV>
                <wp:extent cx="3570653" cy="764875"/>
                <wp:effectExtent l="0" t="0" r="0" b="0"/>
                <wp:wrapNone/>
                <wp:docPr id="654824852" name="Rectangle 654824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0653" cy="764875"/>
                        </a:xfrm>
                        <a:prstGeom prst="rect">
                          <a:avLst/>
                        </a:prstGeom>
                        <a:solidFill>
                          <a:srgbClr val="6DC7B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3FCBC" id="Rectangle 654824852" o:spid="_x0000_s1026" style="position:absolute;margin-left:229.95pt;margin-top:20.2pt;width:281.15pt;height:60.25pt;z-index:-251348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" fillcolor="#6dc7b3" stroked="f" strokeweight="1pt">
                <w10:wrap anchorx="margin"/>
              </v:rect>
            </w:pict>
          </mc:Fallback>
        </mc:AlternateContent>
      </w:r>
    </w:p>
    <w:p w14:paraId="21E56ACE" w14:textId="77777777" w:rsidR="00453953" w:rsidRPr="00316BB4" w:rsidRDefault="00453953" w:rsidP="00657C4F">
      <w:pPr>
        <w:rPr>
          <w:rFonts w:cs="Arial"/>
          <w:bCs/>
          <w:szCs w:val="32"/>
          <w:lang w:val="en-GB"/>
        </w:rPr>
      </w:pPr>
      <w:r w:rsidRPr="00316BB4">
        <w:rPr>
          <w:rFonts w:cs="Arial"/>
          <w:b/>
          <w:szCs w:val="32"/>
          <w:lang w:val="en-GB"/>
        </w:rPr>
        <w:t>Experience</w:t>
      </w:r>
      <w:r w:rsidRPr="00316BB4">
        <w:rPr>
          <w:rFonts w:cs="Arial"/>
          <w:bCs/>
          <w:szCs w:val="32"/>
          <w:lang w:val="en-GB"/>
        </w:rPr>
        <w:t xml:space="preserve"> means what you went through. </w:t>
      </w:r>
    </w:p>
    <w:p w14:paraId="57AADDBC" w14:textId="23BDE7B6" w:rsidR="00453953" w:rsidRDefault="00186EE0" w:rsidP="000048BD">
      <w:r>
        <w:rPr>
          <w:rFonts w:cs="Arial"/>
          <w:bCs/>
          <w:noProof/>
          <w:szCs w:val="32"/>
          <w:lang w:val="en-GB"/>
        </w:rPr>
        <w:drawing>
          <wp:anchor distT="0" distB="0" distL="114300" distR="114300" simplePos="0" relativeHeight="251956224" behindDoc="0" locked="0" layoutInCell="1" allowOverlap="1" wp14:anchorId="76F48DCE" wp14:editId="08E340E5">
            <wp:simplePos x="0" y="0"/>
            <wp:positionH relativeFrom="margin">
              <wp:align>left</wp:align>
            </wp:positionH>
            <wp:positionV relativeFrom="paragraph">
              <wp:posOffset>132188</wp:posOffset>
            </wp:positionV>
            <wp:extent cx="1492370" cy="1492370"/>
            <wp:effectExtent l="0" t="0" r="0" b="0"/>
            <wp:wrapNone/>
            <wp:docPr id="977247567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247567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370" cy="149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08792" w14:textId="7726BA16" w:rsidR="000048BD" w:rsidRDefault="000048BD" w:rsidP="000048BD">
      <w:r w:rsidRPr="00E038CC">
        <w:rPr>
          <w:rFonts w:cs="Arial"/>
          <w:bCs/>
          <w:noProof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957248" behindDoc="1" locked="0" layoutInCell="1" allowOverlap="1" wp14:anchorId="1FB0265A" wp14:editId="23C83AE2">
                <wp:simplePos x="0" y="0"/>
                <wp:positionH relativeFrom="margin">
                  <wp:align>right</wp:align>
                </wp:positionH>
                <wp:positionV relativeFrom="paragraph">
                  <wp:posOffset>203583</wp:posOffset>
                </wp:positionV>
                <wp:extent cx="3576404" cy="1221474"/>
                <wp:effectExtent l="0" t="0" r="5080" b="0"/>
                <wp:wrapNone/>
                <wp:docPr id="711596439" name="Rectangle 711596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404" cy="1221474"/>
                        </a:xfrm>
                        <a:prstGeom prst="rect">
                          <a:avLst/>
                        </a:prstGeom>
                        <a:solidFill>
                          <a:srgbClr val="6DC7B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94A01" id="Rectangle 711596439" o:spid="_x0000_s1026" style="position:absolute;margin-left:230.4pt;margin-top:16.05pt;width:281.6pt;height:96.2pt;z-index:-251359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" fillcolor="#6dc7b3" stroked="f" strokeweight="1pt">
                <w10:wrap anchorx="margin"/>
              </v:rect>
            </w:pict>
          </mc:Fallback>
        </mc:AlternateContent>
      </w:r>
    </w:p>
    <w:p w14:paraId="695D983F" w14:textId="77777777" w:rsidR="000048BD" w:rsidRDefault="000048BD" w:rsidP="000048BD">
      <w:pPr>
        <w:rPr>
          <w:rFonts w:cs="Arial"/>
          <w:bCs/>
          <w:szCs w:val="32"/>
          <w:lang w:val="en-GB"/>
        </w:rPr>
      </w:pPr>
      <w:r w:rsidRPr="00E038CC">
        <w:rPr>
          <w:rFonts w:cs="Arial"/>
          <w:bCs/>
          <w:szCs w:val="32"/>
          <w:lang w:val="en-GB"/>
        </w:rPr>
        <w:t xml:space="preserve">A </w:t>
      </w:r>
      <w:r w:rsidRPr="00E038CC">
        <w:rPr>
          <w:rFonts w:cs="Arial"/>
          <w:b/>
          <w:szCs w:val="32"/>
          <w:lang w:val="en-GB"/>
        </w:rPr>
        <w:t>pandemic</w:t>
      </w:r>
      <w:r w:rsidRPr="00E038CC">
        <w:rPr>
          <w:rFonts w:cs="Arial"/>
          <w:bCs/>
          <w:szCs w:val="32"/>
          <w:lang w:val="en-GB"/>
        </w:rPr>
        <w:t xml:space="preserve"> is when people around the world get the same sickness at the same time.</w:t>
      </w:r>
    </w:p>
    <w:p w14:paraId="37293651" w14:textId="6064FF9D" w:rsidR="000048BD" w:rsidRDefault="000048BD" w:rsidP="000048BD">
      <w:pPr>
        <w:rPr>
          <w:rFonts w:cs="Arial"/>
          <w:bCs/>
          <w:szCs w:val="32"/>
          <w:lang w:val="en-GB"/>
        </w:rPr>
      </w:pPr>
    </w:p>
    <w:p w14:paraId="4288CD0A" w14:textId="5EB259BA" w:rsidR="00E04C07" w:rsidRDefault="00E04C07" w:rsidP="00E04C07">
      <w:pPr>
        <w:rPr>
          <w:rFonts w:eastAsia="Times New Roman"/>
          <w:shd w:val="clear" w:color="auto" w:fill="FFFFFF"/>
          <w:lang w:eastAsia="en-GB"/>
        </w:rPr>
      </w:pPr>
    </w:p>
    <w:p w14:paraId="3E507485" w14:textId="4A42B287" w:rsidR="00E04C07" w:rsidRPr="00E04C07" w:rsidRDefault="00052FD1" w:rsidP="00E04C07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GB"/>
        </w:rPr>
        <w:drawing>
          <wp:anchor distT="0" distB="0" distL="114300" distR="114300" simplePos="0" relativeHeight="251965440" behindDoc="0" locked="0" layoutInCell="1" allowOverlap="1" wp14:anchorId="4787F3A5" wp14:editId="7BC7B12B">
            <wp:simplePos x="0" y="0"/>
            <wp:positionH relativeFrom="margin">
              <wp:align>left</wp:align>
            </wp:positionH>
            <wp:positionV relativeFrom="paragraph">
              <wp:posOffset>255629</wp:posOffset>
            </wp:positionV>
            <wp:extent cx="1745615" cy="933450"/>
            <wp:effectExtent l="0" t="0" r="6985" b="0"/>
            <wp:wrapNone/>
            <wp:docPr id="2049881713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040973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6892C" w14:textId="66522F78" w:rsidR="000048BD" w:rsidRDefault="00103697" w:rsidP="00E04C07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P</w:t>
      </w:r>
      <w:r w:rsidR="000048BD">
        <w:rPr>
          <w:rFonts w:eastAsia="Times New Roman"/>
          <w:shd w:val="clear" w:color="auto" w:fill="FFFFFF"/>
          <w:lang w:eastAsia="en-GB"/>
        </w:rPr>
        <w:t xml:space="preserve">ages </w:t>
      </w:r>
      <w:r w:rsidR="00F70DD0">
        <w:rPr>
          <w:rFonts w:eastAsia="Times New Roman"/>
          <w:shd w:val="clear" w:color="auto" w:fill="FFFFFF"/>
          <w:lang w:eastAsia="en-GB"/>
        </w:rPr>
        <w:t>1</w:t>
      </w:r>
      <w:r w:rsidR="00661B5C">
        <w:rPr>
          <w:rFonts w:eastAsia="Times New Roman"/>
          <w:shd w:val="clear" w:color="auto" w:fill="FFFFFF"/>
          <w:lang w:eastAsia="en-GB"/>
        </w:rPr>
        <w:t>2</w:t>
      </w:r>
      <w:r w:rsidR="000048BD">
        <w:rPr>
          <w:rFonts w:eastAsia="Times New Roman"/>
          <w:shd w:val="clear" w:color="auto" w:fill="FFFFFF"/>
          <w:lang w:eastAsia="en-GB"/>
        </w:rPr>
        <w:t xml:space="preserve"> to </w:t>
      </w:r>
      <w:r w:rsidR="00F70DD0">
        <w:rPr>
          <w:rFonts w:eastAsia="Times New Roman"/>
          <w:shd w:val="clear" w:color="auto" w:fill="FFFFFF"/>
          <w:lang w:eastAsia="en-GB"/>
        </w:rPr>
        <w:t>1</w:t>
      </w:r>
      <w:r w:rsidR="00661B5C">
        <w:rPr>
          <w:rFonts w:eastAsia="Times New Roman"/>
          <w:shd w:val="clear" w:color="auto" w:fill="FFFFFF"/>
          <w:lang w:eastAsia="en-GB"/>
        </w:rPr>
        <w:t>5</w:t>
      </w:r>
      <w:r w:rsidR="000048BD">
        <w:rPr>
          <w:rFonts w:eastAsia="Times New Roman"/>
          <w:shd w:val="clear" w:color="auto" w:fill="FFFFFF"/>
          <w:lang w:eastAsia="en-GB"/>
        </w:rPr>
        <w:t xml:space="preserve"> </w:t>
      </w:r>
      <w:r w:rsidR="002554D6">
        <w:rPr>
          <w:rFonts w:eastAsia="Times New Roman"/>
          <w:shd w:val="clear" w:color="auto" w:fill="FFFFFF"/>
          <w:lang w:eastAsia="en-GB"/>
        </w:rPr>
        <w:t>show</w:t>
      </w:r>
      <w:r w:rsidR="00FB26C2">
        <w:rPr>
          <w:rFonts w:eastAsia="Times New Roman"/>
          <w:shd w:val="clear" w:color="auto" w:fill="FFFFFF"/>
          <w:lang w:eastAsia="en-GB"/>
        </w:rPr>
        <w:t xml:space="preserve"> how you can tell us about </w:t>
      </w:r>
      <w:r w:rsidR="000C3309">
        <w:rPr>
          <w:rFonts w:eastAsia="Times New Roman"/>
          <w:shd w:val="clear" w:color="auto" w:fill="FFFFFF"/>
          <w:lang w:eastAsia="en-GB"/>
        </w:rPr>
        <w:t>your experiences</w:t>
      </w:r>
      <w:r w:rsidR="00FB26C2">
        <w:rPr>
          <w:rFonts w:eastAsia="Times New Roman"/>
          <w:shd w:val="clear" w:color="auto" w:fill="FFFFFF"/>
          <w:lang w:eastAsia="en-GB"/>
        </w:rPr>
        <w:t xml:space="preserve">. </w:t>
      </w:r>
    </w:p>
    <w:p w14:paraId="785EE000" w14:textId="7DE9371F" w:rsidR="00F32887" w:rsidRDefault="00F32887" w:rsidP="007967B9">
      <w:pPr>
        <w:pStyle w:val="contentspage"/>
      </w:pPr>
    </w:p>
    <w:p w14:paraId="62E85BB8" w14:textId="1A226F83" w:rsidR="0064667B" w:rsidRDefault="000048BD" w:rsidP="007967B9">
      <w:pPr>
        <w:pStyle w:val="contentspage"/>
        <w:rPr>
          <w:rFonts w:eastAsia="Arial Unicode MS"/>
          <w:b/>
          <w:kern w:val="28"/>
          <w:sz w:val="44"/>
        </w:rPr>
      </w:pPr>
      <w:r>
        <w:t xml:space="preserve">  </w:t>
      </w:r>
      <w:r w:rsidR="0064667B">
        <w:br w:type="page"/>
      </w:r>
    </w:p>
    <w:p w14:paraId="07137C83" w14:textId="46A9C07F" w:rsidR="00124EA8" w:rsidRPr="00C038DF" w:rsidRDefault="00C038DF" w:rsidP="00C038DF">
      <w:pPr>
        <w:pStyle w:val="Heading1"/>
      </w:pPr>
      <w:r w:rsidRPr="00C038DF">
        <w:t xml:space="preserve">What is the New Zealand Royal Commission COVID-19 Lessons </w:t>
      </w:r>
      <w:r w:rsidR="005C014A">
        <w:br/>
      </w:r>
      <w:r w:rsidRPr="00C038DF">
        <w:t>Learned – Te Tira Ārai Urutā</w:t>
      </w:r>
      <w:r w:rsidR="00E1602C">
        <w:t>?</w:t>
      </w:r>
    </w:p>
    <w:p w14:paraId="119C58D4" w14:textId="6EF23742" w:rsidR="00124EA8" w:rsidRDefault="00124EA8" w:rsidP="00124EA8"/>
    <w:p w14:paraId="36086913" w14:textId="376E6F76" w:rsidR="00124EA8" w:rsidRPr="00124EA8" w:rsidRDefault="00124EA8" w:rsidP="00124EA8"/>
    <w:p w14:paraId="420C3E33" w14:textId="7743CC32" w:rsidR="00FD74B0" w:rsidRDefault="0002676B" w:rsidP="002A6969">
      <w:pPr>
        <w:rPr>
          <w:lang w:eastAsia="en-GB"/>
        </w:rPr>
      </w:pPr>
      <w:r>
        <w:rPr>
          <w:noProof/>
          <w:lang w:val="en-GB"/>
        </w:rPr>
        <w:drawing>
          <wp:anchor distT="0" distB="0" distL="114300" distR="114300" simplePos="0" relativeHeight="251874304" behindDoc="0" locked="0" layoutInCell="1" allowOverlap="1" wp14:anchorId="756A4DB1" wp14:editId="5D3DCA59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371600" cy="1427625"/>
            <wp:effectExtent l="0" t="0" r="0" b="1270"/>
            <wp:wrapNone/>
            <wp:docPr id="374855833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855833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2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4B0">
        <w:rPr>
          <w:lang w:eastAsia="en-GB"/>
        </w:rPr>
        <w:t xml:space="preserve">The </w:t>
      </w:r>
      <w:r w:rsidR="00E1602C">
        <w:rPr>
          <w:lang w:eastAsia="en-GB"/>
        </w:rPr>
        <w:t xml:space="preserve">Inquiry </w:t>
      </w:r>
      <w:r w:rsidR="00FD74B0">
        <w:rPr>
          <w:lang w:eastAsia="en-GB"/>
        </w:rPr>
        <w:t xml:space="preserve">website can be found here: </w:t>
      </w:r>
    </w:p>
    <w:p w14:paraId="1F418DA4" w14:textId="77777777" w:rsidR="00FD74B0" w:rsidRDefault="00FD74B0" w:rsidP="002A6969">
      <w:pPr>
        <w:rPr>
          <w:lang w:eastAsia="en-GB"/>
        </w:rPr>
      </w:pPr>
    </w:p>
    <w:p w14:paraId="23E858B8" w14:textId="272D10C2" w:rsidR="00FD74B0" w:rsidRPr="005C014A" w:rsidRDefault="005C014A" w:rsidP="002A6969">
      <w:pPr>
        <w:rPr>
          <w:b/>
          <w:bCs/>
          <w:color w:val="000000" w:themeColor="text1"/>
          <w:lang w:eastAsia="en-GB"/>
        </w:rPr>
      </w:pPr>
      <w:hyperlink r:id="rId18" w:history="1">
        <w:r w:rsidRPr="005C014A">
          <w:rPr>
            <w:rStyle w:val="Hyperlink"/>
            <w:rFonts w:cs="Arial"/>
            <w:b/>
            <w:bCs/>
            <w:color w:val="000000" w:themeColor="text1"/>
            <w:u w:val="none"/>
            <w:lang w:val="en-US"/>
          </w:rPr>
          <w:t>tinyurl.com/2hhm88kw</w:t>
        </w:r>
      </w:hyperlink>
      <w:r>
        <w:rPr>
          <w:b/>
          <w:bCs/>
          <w:color w:val="000000" w:themeColor="text1"/>
        </w:rPr>
        <w:t xml:space="preserve"> </w:t>
      </w:r>
      <w:r w:rsidRPr="005C014A">
        <w:rPr>
          <w:b/>
          <w:bCs/>
          <w:color w:val="000000" w:themeColor="text1"/>
        </w:rPr>
        <w:t xml:space="preserve"> </w:t>
      </w:r>
    </w:p>
    <w:p w14:paraId="1FA22051" w14:textId="0333D749" w:rsidR="00FD74B0" w:rsidRDefault="00FD74B0" w:rsidP="002A6969">
      <w:pPr>
        <w:rPr>
          <w:lang w:eastAsia="en-GB"/>
        </w:rPr>
      </w:pPr>
    </w:p>
    <w:p w14:paraId="4A975C26" w14:textId="76D6ABA9" w:rsidR="005C014A" w:rsidRDefault="005C014A" w:rsidP="002A6969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876352" behindDoc="0" locked="0" layoutInCell="1" allowOverlap="1" wp14:anchorId="43F60685" wp14:editId="26889505">
            <wp:simplePos x="0" y="0"/>
            <wp:positionH relativeFrom="margin">
              <wp:align>left</wp:align>
            </wp:positionH>
            <wp:positionV relativeFrom="paragraph">
              <wp:posOffset>233045</wp:posOffset>
            </wp:positionV>
            <wp:extent cx="1831558" cy="737616"/>
            <wp:effectExtent l="0" t="0" r="0" b="5715"/>
            <wp:wrapNone/>
            <wp:docPr id="186357257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16253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96" cy="74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148D5" w14:textId="66078C1F" w:rsidR="002A6969" w:rsidRDefault="002A6969" w:rsidP="002A6969">
      <w:pPr>
        <w:rPr>
          <w:lang w:eastAsia="en-GB"/>
        </w:rPr>
      </w:pPr>
      <w:r>
        <w:rPr>
          <w:lang w:eastAsia="en-GB"/>
        </w:rPr>
        <w:t>The Inquiry is done by the Royal Commission</w:t>
      </w:r>
      <w:r w:rsidR="006D787A">
        <w:rPr>
          <w:lang w:eastAsia="en-GB"/>
        </w:rPr>
        <w:t>.</w:t>
      </w:r>
    </w:p>
    <w:p w14:paraId="0013FFA8" w14:textId="77777777" w:rsidR="002A6969" w:rsidRDefault="002A6969" w:rsidP="002A6969">
      <w:pPr>
        <w:rPr>
          <w:lang w:eastAsia="en-GB"/>
        </w:rPr>
      </w:pPr>
    </w:p>
    <w:p w14:paraId="1A436F34" w14:textId="30465B60" w:rsidR="002A6969" w:rsidRDefault="00661B5C" w:rsidP="002A6969">
      <w:pPr>
        <w:rPr>
          <w:lang w:eastAsia="en-GB"/>
        </w:rPr>
      </w:pPr>
      <w:r w:rsidRPr="0054301F">
        <w:rPr>
          <w:rFonts w:cs="Arial"/>
          <w:noProof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095E2867" wp14:editId="776477BB">
                <wp:simplePos x="0" y="0"/>
                <wp:positionH relativeFrom="margin">
                  <wp:posOffset>0</wp:posOffset>
                </wp:positionH>
                <wp:positionV relativeFrom="paragraph">
                  <wp:posOffset>194310</wp:posOffset>
                </wp:positionV>
                <wp:extent cx="1804416" cy="1261872"/>
                <wp:effectExtent l="0" t="0" r="0" b="0"/>
                <wp:wrapNone/>
                <wp:docPr id="3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4416" cy="1261872"/>
                          <a:chOff x="0" y="1"/>
                          <a:chExt cx="1773029" cy="1099014"/>
                        </a:xfrm>
                      </wpg:grpSpPr>
                      <pic:pic xmlns:pic="http://schemas.openxmlformats.org/drawingml/2006/picture">
                        <pic:nvPicPr>
                          <pic:cNvPr id="20" name="Picture 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371600" cy="906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" name="Multiplication Sign 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168400" y="558800"/>
                            <a:ext cx="604629" cy="540215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E70A4C" id="Group 3" o:spid="_x0000_s1026" alt="&quot;&quot;" style="position:absolute;margin-left:0;margin-top:15.3pt;width:142.1pt;height:99.35pt;z-index:251878400;mso-position-horizontal-relative:margin;mso-width-relative:margin;mso-height-relative:margin" coordorigin="" coordsize="17730,109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alt="&quot;&quot;" style="position:absolute;width:13716;height:9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">
                  <v:imagedata r:id="rId21" o:title=""/>
                </v:shape>
                <v:shape id="Multiplication Sign 2" o:spid="_x0000_s1028" alt="&quot;&quot;" style="position:absolute;left:11684;top:5588;width:6046;height:5402;visibility:visible;mso-wrap-style:square;v-text-anchor:middle" coordsize="604629,54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" path="m102889,177121l187544,82372,302315,184915,417085,82372r84655,94749l397665,270108r104075,92986l417085,457843,302315,355300,187544,457843,102889,363094,206964,270108,102889,177121xe" fillcolor="red" strokecolor="red" strokeweight="1pt">
                  <v:stroke joinstyle="miter"/>
                  <v:path arrowok="t" o:connecttype="custom" o:connectlocs="102889,177121;187544,82372;302315,184915;417085,82372;501740,177121;397665,270108;501740,363094;417085,457843;302315,355300;187544,457843;102889,363094;206964,270108;102889,177121" o:connectangles="0,0,0,0,0,0,0,0,0,0,0,0,0"/>
                </v:shape>
                <w10:wrap anchorx="margin"/>
              </v:group>
            </w:pict>
          </mc:Fallback>
        </mc:AlternateContent>
      </w:r>
    </w:p>
    <w:p w14:paraId="280DE6F3" w14:textId="22DA6AF7" w:rsidR="002A6969" w:rsidRDefault="002A6969" w:rsidP="002A6969">
      <w:pPr>
        <w:rPr>
          <w:lang w:eastAsia="en-GB"/>
        </w:rPr>
      </w:pPr>
      <w:r>
        <w:rPr>
          <w:lang w:eastAsia="en-GB"/>
        </w:rPr>
        <w:t xml:space="preserve">The Royal Commission is </w:t>
      </w:r>
      <w:r>
        <w:rPr>
          <w:b/>
          <w:bCs/>
          <w:lang w:eastAsia="en-GB"/>
        </w:rPr>
        <w:t xml:space="preserve">not </w:t>
      </w:r>
      <w:r>
        <w:rPr>
          <w:lang w:eastAsia="en-GB"/>
        </w:rPr>
        <w:t xml:space="preserve">part of the Government. </w:t>
      </w:r>
    </w:p>
    <w:p w14:paraId="615EF5C9" w14:textId="278B63F8" w:rsidR="002A6969" w:rsidRDefault="002A6969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</w:p>
    <w:p w14:paraId="380DEEC0" w14:textId="098D0DBA" w:rsidR="006D787A" w:rsidRDefault="006D787A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568A1917" w14:textId="3E7C2C60" w:rsidR="0064667B" w:rsidRDefault="000E2F4B" w:rsidP="002A6969">
      <w:pPr>
        <w:rPr>
          <w:rStyle w:val="CheckboxesChar"/>
        </w:rPr>
      </w:pPr>
      <w:r>
        <w:rPr>
          <w:rFonts w:cs="Arial"/>
          <w:bCs/>
          <w:noProof/>
          <w:szCs w:val="32"/>
          <w:lang w:val="en-GB"/>
        </w:rPr>
        <w:drawing>
          <wp:anchor distT="0" distB="0" distL="114300" distR="114300" simplePos="0" relativeHeight="251880448" behindDoc="0" locked="0" layoutInCell="1" allowOverlap="1" wp14:anchorId="51EDC235" wp14:editId="380EBFCD">
            <wp:simplePos x="0" y="0"/>
            <wp:positionH relativeFrom="margin">
              <wp:posOffset>-132080</wp:posOffset>
            </wp:positionH>
            <wp:positionV relativeFrom="paragraph">
              <wp:posOffset>-12065</wp:posOffset>
            </wp:positionV>
            <wp:extent cx="1877541" cy="1171575"/>
            <wp:effectExtent l="0" t="0" r="8890" b="0"/>
            <wp:wrapNone/>
            <wp:docPr id="81028153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28153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541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8DF">
        <w:rPr>
          <w:rStyle w:val="CheckboxesChar"/>
        </w:rPr>
        <w:t>The Inquiry was set up:</w:t>
      </w:r>
    </w:p>
    <w:p w14:paraId="54B01B53" w14:textId="624443E3" w:rsidR="00C038DF" w:rsidRDefault="00C038DF" w:rsidP="00C038DF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by the New Zealand </w:t>
      </w:r>
      <w:r w:rsidR="00170785">
        <w:rPr>
          <w:shd w:val="clear" w:color="auto" w:fill="FFFFFF"/>
          <w:lang w:eastAsia="en-GB"/>
        </w:rPr>
        <w:t xml:space="preserve">Government </w:t>
      </w:r>
      <w:r>
        <w:rPr>
          <w:shd w:val="clear" w:color="auto" w:fill="FFFFFF"/>
          <w:lang w:eastAsia="en-GB"/>
        </w:rPr>
        <w:t>in 2022</w:t>
      </w:r>
    </w:p>
    <w:p w14:paraId="14E31EEB" w14:textId="56C57BE0" w:rsidR="00C038DF" w:rsidRPr="00C038DF" w:rsidRDefault="000E2F4B" w:rsidP="00C038DF">
      <w:pPr>
        <w:pStyle w:val="Listtoplevel"/>
        <w:rPr>
          <w:shd w:val="clear" w:color="auto" w:fill="FFFFFF"/>
          <w:lang w:eastAsia="en-GB"/>
        </w:rPr>
      </w:pPr>
      <w:r>
        <w:rPr>
          <w:rFonts w:eastAsia="Times New Roman"/>
          <w:lang w:eastAsia="en-GB"/>
        </w:rPr>
        <w:drawing>
          <wp:anchor distT="0" distB="0" distL="114300" distR="114300" simplePos="0" relativeHeight="251882496" behindDoc="0" locked="0" layoutInCell="1" allowOverlap="1" wp14:anchorId="21E55D55" wp14:editId="000350A5">
            <wp:simplePos x="0" y="0"/>
            <wp:positionH relativeFrom="column">
              <wp:posOffset>234315</wp:posOffset>
            </wp:positionH>
            <wp:positionV relativeFrom="paragraph">
              <wp:posOffset>309880</wp:posOffset>
            </wp:positionV>
            <wp:extent cx="1094154" cy="1518863"/>
            <wp:effectExtent l="0" t="0" r="0" b="5715"/>
            <wp:wrapNone/>
            <wp:docPr id="1567271235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271235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54" cy="151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8DF">
        <w:rPr>
          <w:shd w:val="clear" w:color="auto" w:fill="FFFFFF"/>
          <w:lang w:eastAsia="en-GB"/>
        </w:rPr>
        <w:t xml:space="preserve">to </w:t>
      </w:r>
      <w:r w:rsidR="00C038DF" w:rsidRPr="00C038DF">
        <w:rPr>
          <w:b/>
          <w:bCs/>
          <w:shd w:val="clear" w:color="auto" w:fill="FFFFFF"/>
          <w:lang w:eastAsia="en-GB"/>
        </w:rPr>
        <w:t>review</w:t>
      </w:r>
      <w:r w:rsidR="00C038DF">
        <w:rPr>
          <w:shd w:val="clear" w:color="auto" w:fill="FFFFFF"/>
          <w:lang w:eastAsia="en-GB"/>
        </w:rPr>
        <w:t xml:space="preserve"> the</w:t>
      </w:r>
      <w:r w:rsidR="002B0537">
        <w:rPr>
          <w:shd w:val="clear" w:color="auto" w:fill="FFFFFF"/>
          <w:lang w:eastAsia="en-GB"/>
        </w:rPr>
        <w:t xml:space="preserve"> experiences</w:t>
      </w:r>
      <w:r w:rsidR="00C038DF">
        <w:rPr>
          <w:shd w:val="clear" w:color="auto" w:fill="FFFFFF"/>
          <w:lang w:eastAsia="en-GB"/>
        </w:rPr>
        <w:t xml:space="preserve"> people had of </w:t>
      </w:r>
      <w:r w:rsidR="00E62976">
        <w:rPr>
          <w:shd w:val="clear" w:color="auto" w:fill="FFFFFF"/>
          <w:lang w:eastAsia="en-GB"/>
        </w:rPr>
        <w:t xml:space="preserve">the </w:t>
      </w:r>
      <w:r w:rsidR="00C038DF">
        <w:rPr>
          <w:shd w:val="clear" w:color="auto" w:fill="FFFFFF"/>
          <w:lang w:eastAsia="en-GB"/>
        </w:rPr>
        <w:t xml:space="preserve">COVID-19 </w:t>
      </w:r>
      <w:r w:rsidR="00E62976" w:rsidRPr="000048BD">
        <w:rPr>
          <w:shd w:val="clear" w:color="auto" w:fill="FFFFFF"/>
          <w:lang w:eastAsia="en-GB"/>
        </w:rPr>
        <w:t>pandemic</w:t>
      </w:r>
      <w:r w:rsidR="00E62976">
        <w:rPr>
          <w:b/>
          <w:bCs/>
          <w:shd w:val="clear" w:color="auto" w:fill="FFFFFF"/>
          <w:lang w:eastAsia="en-GB"/>
        </w:rPr>
        <w:t xml:space="preserve"> </w:t>
      </w:r>
      <w:r w:rsidR="00C038DF">
        <w:rPr>
          <w:shd w:val="clear" w:color="auto" w:fill="FFFFFF"/>
          <w:lang w:eastAsia="en-GB"/>
        </w:rPr>
        <w:t xml:space="preserve">in Aotearoa New Zealand. </w:t>
      </w:r>
    </w:p>
    <w:p w14:paraId="0AF17B7F" w14:textId="2C1A46AE" w:rsidR="004567B0" w:rsidRDefault="004567B0" w:rsidP="004567B0">
      <w:pPr>
        <w:rPr>
          <w:rFonts w:eastAsia="Times New Roman"/>
          <w:shd w:val="clear" w:color="auto" w:fill="FFFFFF"/>
          <w:lang w:eastAsia="en-GB"/>
        </w:rPr>
      </w:pPr>
    </w:p>
    <w:p w14:paraId="7AC4A84D" w14:textId="5AC40166" w:rsidR="00E62976" w:rsidRDefault="00E038CC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73F23D33" wp14:editId="12676853">
                <wp:simplePos x="0" y="0"/>
                <wp:positionH relativeFrom="margin">
                  <wp:posOffset>2145792</wp:posOffset>
                </wp:positionH>
                <wp:positionV relativeFrom="paragraph">
                  <wp:posOffset>140335</wp:posOffset>
                </wp:positionV>
                <wp:extent cx="3719015" cy="2859024"/>
                <wp:effectExtent l="0" t="0" r="0" b="0"/>
                <wp:wrapNone/>
                <wp:docPr id="1087478962" name="Rectangle 1087478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9015" cy="2859024"/>
                        </a:xfrm>
                        <a:prstGeom prst="rect">
                          <a:avLst/>
                        </a:prstGeom>
                        <a:solidFill>
                          <a:srgbClr val="6DC7B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669EF" id="Rectangle 1087478962" o:spid="_x0000_s1026" style="position:absolute;margin-left:168.95pt;margin-top:11.05pt;width:292.85pt;height:225.1pt;z-index:-25147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" fillcolor="#6dc7b3" stroked="f" strokeweight="1pt">
                <w10:wrap anchorx="margin"/>
              </v:rect>
            </w:pict>
          </mc:Fallback>
        </mc:AlternateContent>
      </w:r>
    </w:p>
    <w:p w14:paraId="33B96AF5" w14:textId="77777777" w:rsidR="00AC7C65" w:rsidRDefault="00D93D15" w:rsidP="004567B0">
      <w:pPr>
        <w:rPr>
          <w:rFonts w:cs="Arial"/>
          <w:bCs/>
          <w:szCs w:val="32"/>
          <w:lang w:val="en-GB"/>
        </w:rPr>
      </w:pPr>
      <w:r>
        <w:rPr>
          <w:noProof/>
          <w:lang w:eastAsia="en-GB"/>
        </w:rPr>
        <w:drawing>
          <wp:anchor distT="0" distB="0" distL="114300" distR="114300" simplePos="0" relativeHeight="251883520" behindDoc="0" locked="0" layoutInCell="1" allowOverlap="1" wp14:anchorId="341FBA03" wp14:editId="1A398630">
            <wp:simplePos x="0" y="0"/>
            <wp:positionH relativeFrom="margin">
              <wp:align>left</wp:align>
            </wp:positionH>
            <wp:positionV relativeFrom="paragraph">
              <wp:posOffset>19943</wp:posOffset>
            </wp:positionV>
            <wp:extent cx="1453515" cy="1453515"/>
            <wp:effectExtent l="0" t="0" r="0" b="0"/>
            <wp:wrapNone/>
            <wp:docPr id="93015944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15944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8DF" w:rsidRPr="00E038CC">
        <w:rPr>
          <w:rFonts w:cs="Arial"/>
          <w:bCs/>
          <w:szCs w:val="32"/>
          <w:lang w:val="en-GB"/>
        </w:rPr>
        <w:t xml:space="preserve">A </w:t>
      </w:r>
      <w:r w:rsidR="00C038DF" w:rsidRPr="00E038CC">
        <w:rPr>
          <w:rFonts w:cs="Arial"/>
          <w:b/>
          <w:szCs w:val="32"/>
          <w:lang w:val="en-GB"/>
        </w:rPr>
        <w:t>review</w:t>
      </w:r>
      <w:r w:rsidR="00C038DF" w:rsidRPr="00E038CC">
        <w:rPr>
          <w:rFonts w:cs="Arial"/>
          <w:bCs/>
          <w:szCs w:val="32"/>
          <w:lang w:val="en-GB"/>
        </w:rPr>
        <w:t xml:space="preserve"> means </w:t>
      </w:r>
      <w:r w:rsidR="00AC7C65">
        <w:rPr>
          <w:rFonts w:cs="Arial"/>
          <w:bCs/>
          <w:szCs w:val="32"/>
          <w:lang w:val="en-GB"/>
        </w:rPr>
        <w:t>looking at something so people know:</w:t>
      </w:r>
    </w:p>
    <w:p w14:paraId="7F2D33DD" w14:textId="77777777" w:rsidR="00AC7C65" w:rsidRDefault="00AC7C65" w:rsidP="00AC7C65">
      <w:pPr>
        <w:pStyle w:val="Listtoplevel"/>
      </w:pPr>
      <w:r>
        <w:t xml:space="preserve">how it happened </w:t>
      </w:r>
    </w:p>
    <w:p w14:paraId="7D576DAC" w14:textId="77777777" w:rsidR="00AC7C65" w:rsidRDefault="00AC7C65" w:rsidP="00AC7C65">
      <w:pPr>
        <w:pStyle w:val="Listtoplevel"/>
      </w:pPr>
      <w:r>
        <w:t>what people did to deal with it</w:t>
      </w:r>
    </w:p>
    <w:p w14:paraId="6D1B7F71" w14:textId="07982619" w:rsidR="00D852B6" w:rsidRPr="00E038CC" w:rsidRDefault="00AC7C65" w:rsidP="00AC7C65">
      <w:pPr>
        <w:pStyle w:val="Listtoplevel"/>
      </w:pPr>
      <w:r>
        <w:t xml:space="preserve">what </w:t>
      </w:r>
      <w:r w:rsidR="00170785">
        <w:t xml:space="preserve">to </w:t>
      </w:r>
      <w:r>
        <w:t>do if it happens again.</w:t>
      </w:r>
      <w:r w:rsidR="00C038DF" w:rsidRPr="00E038CC">
        <w:t xml:space="preserve"> </w:t>
      </w:r>
    </w:p>
    <w:p w14:paraId="20E26EBF" w14:textId="75510CB7" w:rsidR="00C038DF" w:rsidRPr="00E038CC" w:rsidRDefault="00C038DF" w:rsidP="004567B0">
      <w:pPr>
        <w:rPr>
          <w:rFonts w:cs="Arial"/>
          <w:bCs/>
          <w:szCs w:val="32"/>
          <w:lang w:val="en-GB"/>
        </w:rPr>
      </w:pPr>
    </w:p>
    <w:p w14:paraId="2BDC46A1" w14:textId="45526FDC" w:rsidR="00C038DF" w:rsidRPr="00E038CC" w:rsidRDefault="00C038DF" w:rsidP="004567B0">
      <w:pPr>
        <w:rPr>
          <w:rFonts w:cs="Arial"/>
          <w:bCs/>
          <w:szCs w:val="32"/>
          <w:lang w:val="en-GB"/>
        </w:rPr>
      </w:pPr>
    </w:p>
    <w:p w14:paraId="3338909E" w14:textId="77777777" w:rsidR="00E04C07" w:rsidRDefault="00E04C07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2517B89D" w14:textId="5FF0C814" w:rsidR="007B05F3" w:rsidRDefault="00B856C9" w:rsidP="007B05F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884544" behindDoc="0" locked="0" layoutInCell="1" allowOverlap="1" wp14:anchorId="131A0552" wp14:editId="2BDD946A">
            <wp:simplePos x="0" y="0"/>
            <wp:positionH relativeFrom="margin">
              <wp:align>left</wp:align>
            </wp:positionH>
            <wp:positionV relativeFrom="paragraph">
              <wp:posOffset>1007110</wp:posOffset>
            </wp:positionV>
            <wp:extent cx="1280160" cy="888859"/>
            <wp:effectExtent l="0" t="0" r="0" b="6985"/>
            <wp:wrapNone/>
            <wp:docPr id="302880670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880670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8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7FC">
        <w:rPr>
          <w:rFonts w:eastAsia="Times New Roman"/>
          <w:shd w:val="clear" w:color="auto" w:fill="FFFFFF"/>
          <w:lang w:eastAsia="en-GB"/>
        </w:rPr>
        <w:t>To review how Aotearoa New Zealand handled the COVID-19 pandemic the Inquiry uses:</w:t>
      </w:r>
    </w:p>
    <w:p w14:paraId="016F6ED6" w14:textId="5BBCC22F" w:rsidR="00CD07FC" w:rsidRDefault="00CD07FC" w:rsidP="00CD07FC">
      <w:pPr>
        <w:pStyle w:val="Listtoplevel"/>
        <w:rPr>
          <w:lang w:eastAsia="en-GB"/>
        </w:rPr>
      </w:pPr>
      <w:r>
        <w:rPr>
          <w:lang w:eastAsia="en-GB"/>
        </w:rPr>
        <w:t xml:space="preserve">publicly </w:t>
      </w:r>
      <w:r w:rsidR="00A87230">
        <w:rPr>
          <w:lang w:eastAsia="en-GB"/>
        </w:rPr>
        <w:t>available</w:t>
      </w:r>
      <w:r>
        <w:rPr>
          <w:lang w:eastAsia="en-GB"/>
        </w:rPr>
        <w:t xml:space="preserve"> information </w:t>
      </w:r>
      <w:r w:rsidR="00046994">
        <w:rPr>
          <w:lang w:eastAsia="en-GB"/>
        </w:rPr>
        <w:t>like research papers</w:t>
      </w:r>
    </w:p>
    <w:p w14:paraId="53478E89" w14:textId="6C9E526B" w:rsidR="00CD07FC" w:rsidRDefault="00B856C9" w:rsidP="00CD07FC">
      <w:pPr>
        <w:pStyle w:val="Listtoplevel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1885568" behindDoc="0" locked="0" layoutInCell="1" allowOverlap="1" wp14:anchorId="518E1DD5" wp14:editId="6E9377EA">
            <wp:simplePos x="0" y="0"/>
            <wp:positionH relativeFrom="margin">
              <wp:align>left</wp:align>
            </wp:positionH>
            <wp:positionV relativeFrom="paragraph">
              <wp:posOffset>50556</wp:posOffset>
            </wp:positionV>
            <wp:extent cx="1280160" cy="1844640"/>
            <wp:effectExtent l="0" t="0" r="0" b="3810"/>
            <wp:wrapNone/>
            <wp:docPr id="1751822216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822216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8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7FC" w:rsidRPr="00CD07FC">
        <w:rPr>
          <w:b/>
          <w:bCs/>
          <w:lang w:eastAsia="en-GB"/>
        </w:rPr>
        <w:t>evidence</w:t>
      </w:r>
      <w:r w:rsidR="00CD07FC">
        <w:rPr>
          <w:lang w:eastAsia="en-GB"/>
        </w:rPr>
        <w:t xml:space="preserve"> from people who made important decisions </w:t>
      </w:r>
      <w:r w:rsidR="00046994">
        <w:rPr>
          <w:lang w:eastAsia="en-GB"/>
        </w:rPr>
        <w:t>like former Prime Minister Jacinda Ardern</w:t>
      </w:r>
    </w:p>
    <w:p w14:paraId="1D964B62" w14:textId="142C64A2" w:rsidR="00CD07FC" w:rsidRDefault="00211F6B" w:rsidP="009672B1">
      <w:pPr>
        <w:pStyle w:val="Listtoplevel"/>
        <w:numPr>
          <w:ilvl w:val="0"/>
          <w:numId w:val="20"/>
        </w:numPr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1886592" behindDoc="0" locked="0" layoutInCell="1" allowOverlap="1" wp14:anchorId="5C389853" wp14:editId="2A6C468E">
            <wp:simplePos x="0" y="0"/>
            <wp:positionH relativeFrom="margin">
              <wp:align>left</wp:align>
            </wp:positionH>
            <wp:positionV relativeFrom="paragraph">
              <wp:posOffset>786570</wp:posOffset>
            </wp:positionV>
            <wp:extent cx="1280160" cy="876109"/>
            <wp:effectExtent l="0" t="0" r="0" b="635"/>
            <wp:wrapNone/>
            <wp:docPr id="1956778028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778028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7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7FC">
        <w:rPr>
          <w:lang w:eastAsia="en-GB"/>
        </w:rPr>
        <w:t xml:space="preserve">information from people who were affected by the response Aotearoa New Zealand had to the pandemic. </w:t>
      </w:r>
    </w:p>
    <w:p w14:paraId="6FB60598" w14:textId="10CCC2AB" w:rsidR="00C577DE" w:rsidRDefault="009672B1" w:rsidP="00C577DE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87616" behindDoc="0" locked="0" layoutInCell="1" allowOverlap="1" wp14:anchorId="4851707D" wp14:editId="16DB7F18">
            <wp:simplePos x="0" y="0"/>
            <wp:positionH relativeFrom="margin">
              <wp:posOffset>-1227</wp:posOffset>
            </wp:positionH>
            <wp:positionV relativeFrom="paragraph">
              <wp:posOffset>324603</wp:posOffset>
            </wp:positionV>
            <wp:extent cx="1280160" cy="1280160"/>
            <wp:effectExtent l="0" t="0" r="0" b="0"/>
            <wp:wrapNone/>
            <wp:docPr id="184545430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45430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BE0F5" w14:textId="2ECDF91B" w:rsidR="00C577DE" w:rsidRDefault="006D5E5B" w:rsidP="00C577DE">
      <w:pPr>
        <w:rPr>
          <w:lang w:eastAsia="en-GB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2DE54412" wp14:editId="2419FDC3">
                <wp:simplePos x="0" y="0"/>
                <wp:positionH relativeFrom="margin">
                  <wp:posOffset>2185035</wp:posOffset>
                </wp:positionH>
                <wp:positionV relativeFrom="paragraph">
                  <wp:posOffset>285786</wp:posOffset>
                </wp:positionV>
                <wp:extent cx="3566042" cy="728420"/>
                <wp:effectExtent l="0" t="0" r="0" b="0"/>
                <wp:wrapNone/>
                <wp:docPr id="1988836580" name="Rectangle 1988836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6042" cy="728420"/>
                        </a:xfrm>
                        <a:prstGeom prst="rect">
                          <a:avLst/>
                        </a:prstGeom>
                        <a:solidFill>
                          <a:srgbClr val="6DC7B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25CF01" id="Rectangle 1988836580" o:spid="_x0000_s1026" style="position:absolute;margin-left:172.05pt;margin-top:22.5pt;width:280.8pt;height:57.35pt;z-index:-25146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" fillcolor="#6dc7b3" stroked="f" strokeweight="1pt">
                <w10:wrap anchorx="margin"/>
              </v:rect>
            </w:pict>
          </mc:Fallback>
        </mc:AlternateContent>
      </w:r>
    </w:p>
    <w:p w14:paraId="3D6FFFE2" w14:textId="54993252" w:rsidR="00C577DE" w:rsidRPr="00C577DE" w:rsidRDefault="00C577DE" w:rsidP="00C577DE">
      <w:pPr>
        <w:rPr>
          <w:lang w:eastAsia="en-GB"/>
        </w:rPr>
      </w:pPr>
      <w:r>
        <w:rPr>
          <w:b/>
          <w:bCs/>
          <w:lang w:eastAsia="en-GB"/>
        </w:rPr>
        <w:t xml:space="preserve">Evidence </w:t>
      </w:r>
      <w:r>
        <w:rPr>
          <w:lang w:eastAsia="en-GB"/>
        </w:rPr>
        <w:t>is facts about something that happened.</w:t>
      </w:r>
      <w:r w:rsidR="006D5E5B" w:rsidRPr="006D5E5B">
        <w:rPr>
          <w:noProof/>
        </w:rPr>
        <w:t xml:space="preserve"> </w:t>
      </w:r>
    </w:p>
    <w:p w14:paraId="1A122938" w14:textId="77777777" w:rsidR="004567B0" w:rsidRDefault="004567B0" w:rsidP="004567B0">
      <w:pPr>
        <w:rPr>
          <w:rFonts w:eastAsia="Times New Roman"/>
          <w:shd w:val="clear" w:color="auto" w:fill="FFFFFF"/>
          <w:lang w:eastAsia="en-GB"/>
        </w:rPr>
      </w:pPr>
    </w:p>
    <w:p w14:paraId="5BD33924" w14:textId="77777777" w:rsidR="00B3264C" w:rsidRDefault="00B3264C" w:rsidP="004567B0">
      <w:pPr>
        <w:rPr>
          <w:rFonts w:eastAsia="Times New Roman"/>
          <w:shd w:val="clear" w:color="auto" w:fill="FFFFFF"/>
          <w:lang w:eastAsia="en-GB"/>
        </w:rPr>
      </w:pPr>
    </w:p>
    <w:p w14:paraId="0C85B3AB" w14:textId="77777777" w:rsidR="00B3264C" w:rsidRDefault="00B3264C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3BA899BA" w14:textId="13D793CF" w:rsidR="00B3264C" w:rsidRDefault="009672B1" w:rsidP="004567B0">
      <w:pPr>
        <w:rPr>
          <w:rFonts w:eastAsia="Times New Roman"/>
          <w:shd w:val="clear" w:color="auto" w:fill="FFFFFF"/>
          <w:lang w:eastAsia="en-GB"/>
        </w:rPr>
      </w:pPr>
      <w:r>
        <w:rPr>
          <w:rFonts w:cs="Arial"/>
          <w:bCs/>
          <w:noProof/>
          <w:szCs w:val="32"/>
          <w:lang w:val="en-GB"/>
        </w:rPr>
        <w:drawing>
          <wp:anchor distT="0" distB="0" distL="114300" distR="114300" simplePos="0" relativeHeight="251889664" behindDoc="0" locked="0" layoutInCell="1" allowOverlap="1" wp14:anchorId="56424612" wp14:editId="7DA77676">
            <wp:simplePos x="0" y="0"/>
            <wp:positionH relativeFrom="margin">
              <wp:align>left</wp:align>
            </wp:positionH>
            <wp:positionV relativeFrom="paragraph">
              <wp:posOffset>130957</wp:posOffset>
            </wp:positionV>
            <wp:extent cx="1371600" cy="855871"/>
            <wp:effectExtent l="0" t="0" r="0" b="1905"/>
            <wp:wrapNone/>
            <wp:docPr id="1596615585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615585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5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64C">
        <w:rPr>
          <w:rFonts w:eastAsia="Times New Roman"/>
          <w:shd w:val="clear" w:color="auto" w:fill="FFFFFF"/>
          <w:lang w:eastAsia="en-GB"/>
        </w:rPr>
        <w:t xml:space="preserve">The Inquiry then makes </w:t>
      </w:r>
      <w:r w:rsidR="00B3264C">
        <w:rPr>
          <w:rFonts w:eastAsia="Times New Roman"/>
          <w:b/>
          <w:bCs/>
          <w:shd w:val="clear" w:color="auto" w:fill="FFFFFF"/>
          <w:lang w:eastAsia="en-GB"/>
        </w:rPr>
        <w:t xml:space="preserve">recommendations </w:t>
      </w:r>
      <w:r w:rsidR="00B3264C">
        <w:rPr>
          <w:rFonts w:eastAsia="Times New Roman"/>
          <w:shd w:val="clear" w:color="auto" w:fill="FFFFFF"/>
          <w:lang w:eastAsia="en-GB"/>
        </w:rPr>
        <w:t xml:space="preserve">to the Government on how Aotearoa </w:t>
      </w:r>
      <w:r w:rsidR="00FD74B0">
        <w:rPr>
          <w:rFonts w:eastAsia="Times New Roman"/>
          <w:shd w:val="clear" w:color="auto" w:fill="FFFFFF"/>
          <w:lang w:eastAsia="en-GB"/>
        </w:rPr>
        <w:br/>
      </w:r>
      <w:r w:rsidR="00B3264C">
        <w:rPr>
          <w:rFonts w:eastAsia="Times New Roman"/>
          <w:shd w:val="clear" w:color="auto" w:fill="FFFFFF"/>
          <w:lang w:eastAsia="en-GB"/>
        </w:rPr>
        <w:t xml:space="preserve">New Zealand </w:t>
      </w:r>
      <w:r w:rsidR="00FD74B0">
        <w:rPr>
          <w:rFonts w:eastAsia="Times New Roman"/>
          <w:shd w:val="clear" w:color="auto" w:fill="FFFFFF"/>
          <w:lang w:eastAsia="en-GB"/>
        </w:rPr>
        <w:t>can</w:t>
      </w:r>
      <w:r w:rsidR="00B3264C">
        <w:rPr>
          <w:rFonts w:eastAsia="Times New Roman"/>
          <w:shd w:val="clear" w:color="auto" w:fill="FFFFFF"/>
          <w:lang w:eastAsia="en-GB"/>
        </w:rPr>
        <w:t xml:space="preserve"> better:</w:t>
      </w:r>
    </w:p>
    <w:p w14:paraId="2C60A88A" w14:textId="0759D258" w:rsidR="00B3264C" w:rsidRDefault="009672B1" w:rsidP="009672B1">
      <w:pPr>
        <w:pStyle w:val="Listtoplevel"/>
        <w:numPr>
          <w:ilvl w:val="0"/>
          <w:numId w:val="20"/>
        </w:numPr>
        <w:rPr>
          <w:shd w:val="clear" w:color="auto" w:fill="FFFFFF"/>
          <w:lang w:eastAsia="en-GB"/>
        </w:rPr>
      </w:pPr>
      <w:r>
        <w:rPr>
          <w:rFonts w:cs="Arial"/>
          <w:bCs/>
          <w:szCs w:val="32"/>
        </w:rPr>
        <w:drawing>
          <wp:anchor distT="0" distB="0" distL="114300" distR="114300" simplePos="0" relativeHeight="251891712" behindDoc="0" locked="0" layoutInCell="1" allowOverlap="1" wp14:anchorId="04C614C4" wp14:editId="1C78764B">
            <wp:simplePos x="0" y="0"/>
            <wp:positionH relativeFrom="margin">
              <wp:align>left</wp:align>
            </wp:positionH>
            <wp:positionV relativeFrom="paragraph">
              <wp:posOffset>2833</wp:posOffset>
            </wp:positionV>
            <wp:extent cx="1371600" cy="1371600"/>
            <wp:effectExtent l="0" t="0" r="0" b="0"/>
            <wp:wrapNone/>
            <wp:docPr id="1627444902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444902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547">
        <w:rPr>
          <w:shd w:val="clear" w:color="auto" w:fill="FFFFFF"/>
          <w:lang w:eastAsia="en-GB"/>
        </w:rPr>
        <w:t xml:space="preserve">prepare for a future pandemic </w:t>
      </w:r>
    </w:p>
    <w:p w14:paraId="30F8F435" w14:textId="39107CCC" w:rsidR="00B3264C" w:rsidRDefault="00AE6547" w:rsidP="009672B1">
      <w:pPr>
        <w:pStyle w:val="Listtoplevel"/>
        <w:numPr>
          <w:ilvl w:val="0"/>
          <w:numId w:val="20"/>
        </w:num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respond </w:t>
      </w:r>
      <w:r w:rsidR="00B3264C">
        <w:rPr>
          <w:shd w:val="clear" w:color="auto" w:fill="FFFFFF"/>
          <w:lang w:eastAsia="en-GB"/>
        </w:rPr>
        <w:t xml:space="preserve">to a future pandemic. </w:t>
      </w:r>
    </w:p>
    <w:p w14:paraId="6EFEF993" w14:textId="04E76EB6" w:rsidR="008F57EE" w:rsidRDefault="008F57EE" w:rsidP="004D213E">
      <w:pPr>
        <w:rPr>
          <w:rFonts w:eastAsia="Times New Roman"/>
          <w:shd w:val="clear" w:color="auto" w:fill="FFFFFF"/>
          <w:lang w:eastAsia="en-GB"/>
        </w:rPr>
      </w:pPr>
    </w:p>
    <w:p w14:paraId="72CE9A1A" w14:textId="63682A84" w:rsidR="008F57EE" w:rsidRDefault="00E26817" w:rsidP="004D213E">
      <w:pPr>
        <w:rPr>
          <w:rFonts w:eastAsia="Times New Roman"/>
          <w:shd w:val="clear" w:color="auto" w:fill="FFFFFF"/>
          <w:lang w:eastAsia="en-GB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1EC1251D" wp14:editId="1428F1DE">
                <wp:simplePos x="0" y="0"/>
                <wp:positionH relativeFrom="margin">
                  <wp:posOffset>2168106</wp:posOffset>
                </wp:positionH>
                <wp:positionV relativeFrom="paragraph">
                  <wp:posOffset>273757</wp:posOffset>
                </wp:positionV>
                <wp:extent cx="3561715" cy="1058173"/>
                <wp:effectExtent l="0" t="0" r="635" b="8890"/>
                <wp:wrapNone/>
                <wp:docPr id="884438321" name="Rectangle 884438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715" cy="1058173"/>
                        </a:xfrm>
                        <a:prstGeom prst="rect">
                          <a:avLst/>
                        </a:prstGeom>
                        <a:solidFill>
                          <a:srgbClr val="6DC7B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AF72D" id="Rectangle 884438321" o:spid="_x0000_s1026" style="position:absolute;margin-left:170.7pt;margin-top:21.55pt;width:280.45pt;height:83.3pt;z-index:-25146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" fillcolor="#6dc7b3" stroked="f" strokeweight="1pt">
                <w10:wrap anchorx="margin"/>
              </v:rect>
            </w:pict>
          </mc:Fallback>
        </mc:AlternateContent>
      </w:r>
      <w:r w:rsidR="009672B1">
        <w:rPr>
          <w:noProof/>
          <w:lang w:eastAsia="en-GB"/>
        </w:rPr>
        <w:drawing>
          <wp:anchor distT="0" distB="0" distL="114300" distR="114300" simplePos="0" relativeHeight="251892736" behindDoc="0" locked="0" layoutInCell="1" allowOverlap="1" wp14:anchorId="5CF8C2D4" wp14:editId="545EE49A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371600" cy="1371600"/>
            <wp:effectExtent l="0" t="0" r="0" b="0"/>
            <wp:wrapNone/>
            <wp:docPr id="1973986459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86459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C6667" w14:textId="56704A32" w:rsidR="008F57EE" w:rsidRDefault="008E7462" w:rsidP="004D213E">
      <w:pPr>
        <w:rPr>
          <w:lang w:eastAsia="en-GB"/>
        </w:rPr>
      </w:pPr>
      <w:r>
        <w:rPr>
          <w:lang w:eastAsia="en-GB"/>
        </w:rPr>
        <w:t xml:space="preserve">Here </w:t>
      </w:r>
      <w:r>
        <w:rPr>
          <w:b/>
          <w:bCs/>
          <w:lang w:eastAsia="en-GB"/>
        </w:rPr>
        <w:t>r</w:t>
      </w:r>
      <w:r w:rsidR="008F57EE" w:rsidRPr="008F57EE">
        <w:rPr>
          <w:b/>
          <w:bCs/>
          <w:lang w:eastAsia="en-GB"/>
        </w:rPr>
        <w:t>ecommendations</w:t>
      </w:r>
      <w:r w:rsidR="008F57EE" w:rsidRPr="008F57EE">
        <w:rPr>
          <w:lang w:eastAsia="en-GB"/>
        </w:rPr>
        <w:t xml:space="preserve"> are suggestions on how to </w:t>
      </w:r>
      <w:r w:rsidR="001D2A31">
        <w:rPr>
          <w:lang w:eastAsia="en-GB"/>
        </w:rPr>
        <w:t>do</w:t>
      </w:r>
      <w:r w:rsidR="001D2A31" w:rsidRPr="008F57EE">
        <w:rPr>
          <w:lang w:eastAsia="en-GB"/>
        </w:rPr>
        <w:t xml:space="preserve"> </w:t>
      </w:r>
      <w:r w:rsidR="008F57EE" w:rsidRPr="008F57EE">
        <w:rPr>
          <w:lang w:eastAsia="en-GB"/>
        </w:rPr>
        <w:t xml:space="preserve">something better. </w:t>
      </w:r>
    </w:p>
    <w:p w14:paraId="2529EA43" w14:textId="77777777" w:rsidR="003F00E3" w:rsidRDefault="003F00E3" w:rsidP="004D213E">
      <w:pPr>
        <w:rPr>
          <w:lang w:eastAsia="en-GB"/>
        </w:rPr>
      </w:pPr>
    </w:p>
    <w:p w14:paraId="169270E0" w14:textId="4FF42801" w:rsidR="00662A1B" w:rsidRDefault="00662A1B">
      <w:pPr>
        <w:spacing w:line="240" w:lineRule="auto"/>
        <w:ind w:left="0"/>
        <w:rPr>
          <w:lang w:eastAsia="en-GB"/>
        </w:rPr>
      </w:pPr>
    </w:p>
    <w:p w14:paraId="5A048212" w14:textId="60D9A345" w:rsidR="00B44A06" w:rsidRDefault="00B44A06" w:rsidP="004D213E">
      <w:pPr>
        <w:rPr>
          <w:lang w:eastAsia="en-GB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963392" behindDoc="0" locked="0" layoutInCell="1" allowOverlap="1" wp14:anchorId="67806291" wp14:editId="47BA5CC0">
            <wp:simplePos x="0" y="0"/>
            <wp:positionH relativeFrom="column">
              <wp:posOffset>207034</wp:posOffset>
            </wp:positionH>
            <wp:positionV relativeFrom="paragraph">
              <wp:posOffset>0</wp:posOffset>
            </wp:positionV>
            <wp:extent cx="1094154" cy="1518863"/>
            <wp:effectExtent l="0" t="0" r="0" b="5715"/>
            <wp:wrapNone/>
            <wp:docPr id="1452016606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271235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54" cy="151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GB"/>
        </w:rPr>
        <w:t>We</w:t>
      </w:r>
      <w:r w:rsidR="006D787A">
        <w:rPr>
          <w:lang w:eastAsia="en-GB"/>
        </w:rPr>
        <w:t xml:space="preserve"> </w:t>
      </w:r>
      <w:r w:rsidR="00661B5C">
        <w:rPr>
          <w:lang w:eastAsia="en-GB"/>
        </w:rPr>
        <w:t xml:space="preserve">have already </w:t>
      </w:r>
      <w:r>
        <w:rPr>
          <w:lang w:eastAsia="en-GB"/>
        </w:rPr>
        <w:t xml:space="preserve">spent 2 years reviewing how Aotearoa New Zealand responded to the COVID-19 pandemic. </w:t>
      </w:r>
    </w:p>
    <w:p w14:paraId="40F74743" w14:textId="612153F4" w:rsidR="00662A1B" w:rsidRDefault="00662A1B" w:rsidP="00662A1B">
      <w:pPr>
        <w:rPr>
          <w:rFonts w:eastAsia="Times New Roman"/>
          <w:shd w:val="clear" w:color="auto" w:fill="FFFFFF"/>
          <w:lang w:eastAsia="en-GB"/>
        </w:rPr>
      </w:pPr>
    </w:p>
    <w:p w14:paraId="40157D22" w14:textId="77777777" w:rsidR="00662A1B" w:rsidRDefault="00662A1B" w:rsidP="00662A1B">
      <w:pPr>
        <w:rPr>
          <w:rFonts w:eastAsia="Times New Roman"/>
          <w:shd w:val="clear" w:color="auto" w:fill="FFFFFF"/>
          <w:lang w:eastAsia="en-GB"/>
        </w:rPr>
      </w:pPr>
    </w:p>
    <w:p w14:paraId="3C4E2CF8" w14:textId="77777777" w:rsidR="00661B5C" w:rsidRDefault="00661B5C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3DFE52AC" w14:textId="64AF8354" w:rsidR="00662A1B" w:rsidRDefault="00662A1B" w:rsidP="00662A1B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At the end of 2024 the Inquiry was asked to:</w:t>
      </w:r>
    </w:p>
    <w:p w14:paraId="51D88F73" w14:textId="5EB2F764" w:rsidR="00662A1B" w:rsidRPr="00662A1B" w:rsidRDefault="00986473" w:rsidP="009672B1">
      <w:pPr>
        <w:pStyle w:val="Listtoplevel"/>
        <w:numPr>
          <w:ilvl w:val="0"/>
          <w:numId w:val="20"/>
        </w:numPr>
      </w:pPr>
      <w:r>
        <w:drawing>
          <wp:anchor distT="0" distB="0" distL="114300" distR="114300" simplePos="0" relativeHeight="251907072" behindDoc="0" locked="0" layoutInCell="1" allowOverlap="1" wp14:anchorId="2BEE3E53" wp14:editId="774D1A48">
            <wp:simplePos x="0" y="0"/>
            <wp:positionH relativeFrom="margin">
              <wp:posOffset>66675</wp:posOffset>
            </wp:positionH>
            <wp:positionV relativeFrom="paragraph">
              <wp:posOffset>186690</wp:posOffset>
            </wp:positionV>
            <wp:extent cx="1719385" cy="1306576"/>
            <wp:effectExtent l="0" t="0" r="0" b="8255"/>
            <wp:wrapNone/>
            <wp:docPr id="301041333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041333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385" cy="130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A1B" w:rsidRPr="00662A1B">
        <w:t xml:space="preserve">review some new </w:t>
      </w:r>
      <w:r w:rsidR="00662A1B" w:rsidRPr="00632D4D">
        <w:rPr>
          <w:b/>
          <w:bCs/>
        </w:rPr>
        <w:t>topics</w:t>
      </w:r>
      <w:r w:rsidR="00662A1B" w:rsidRPr="00662A1B">
        <w:t xml:space="preserve"> </w:t>
      </w:r>
    </w:p>
    <w:p w14:paraId="43E2FEDF" w14:textId="23F73B84" w:rsidR="00662A1B" w:rsidRPr="00662A1B" w:rsidRDefault="00662A1B" w:rsidP="009672B1">
      <w:pPr>
        <w:pStyle w:val="Listtoplevel"/>
        <w:numPr>
          <w:ilvl w:val="0"/>
          <w:numId w:val="20"/>
        </w:numPr>
      </w:pPr>
      <w:r w:rsidRPr="00662A1B">
        <w:t>look at some of the topics we were already looking at</w:t>
      </w:r>
      <w:r w:rsidR="00FD74B0">
        <w:t xml:space="preserve"> </w:t>
      </w:r>
      <w:r w:rsidR="00FD74B0" w:rsidRPr="00662A1B">
        <w:t>in more detail</w:t>
      </w:r>
      <w:r w:rsidRPr="00662A1B">
        <w:t xml:space="preserve">. </w:t>
      </w:r>
    </w:p>
    <w:p w14:paraId="5B01A63F" w14:textId="78002E5C" w:rsidR="00662A1B" w:rsidRDefault="004308E3" w:rsidP="00662A1B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96832" behindDoc="0" locked="0" layoutInCell="1" allowOverlap="1" wp14:anchorId="7E01FF4D" wp14:editId="39FF652D">
            <wp:simplePos x="0" y="0"/>
            <wp:positionH relativeFrom="margin">
              <wp:align>left</wp:align>
            </wp:positionH>
            <wp:positionV relativeFrom="paragraph">
              <wp:posOffset>93153</wp:posOffset>
            </wp:positionV>
            <wp:extent cx="1586230" cy="1586230"/>
            <wp:effectExtent l="0" t="0" r="0" b="0"/>
            <wp:wrapNone/>
            <wp:docPr id="203863450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63450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0018B" w14:textId="3CA3EE77" w:rsidR="00632D4D" w:rsidRDefault="008E7462" w:rsidP="00632D4D">
      <w:pPr>
        <w:rPr>
          <w:rFonts w:eastAsia="Times New Roman"/>
          <w:shd w:val="clear" w:color="auto" w:fill="FFFFFF"/>
          <w:lang w:eastAsia="en-GB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 wp14:anchorId="02D64C15" wp14:editId="4E7BDFCC">
                <wp:simplePos x="0" y="0"/>
                <wp:positionH relativeFrom="margin">
                  <wp:posOffset>2248619</wp:posOffset>
                </wp:positionH>
                <wp:positionV relativeFrom="paragraph">
                  <wp:posOffset>271468</wp:posOffset>
                </wp:positionV>
                <wp:extent cx="3186023" cy="793631"/>
                <wp:effectExtent l="0" t="0" r="0" b="6985"/>
                <wp:wrapNone/>
                <wp:docPr id="1212726706" name="Rectangle 1212726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6023" cy="793631"/>
                        </a:xfrm>
                        <a:prstGeom prst="rect">
                          <a:avLst/>
                        </a:prstGeom>
                        <a:solidFill>
                          <a:srgbClr val="6DC7B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602F8" id="Rectangle 1212726706" o:spid="_x0000_s1026" style="position:absolute;margin-left:177.05pt;margin-top:21.4pt;width:250.85pt;height:62.5pt;z-index:-25141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" fillcolor="#6dc7b3" stroked="f" strokeweight="1pt">
                <w10:wrap anchorx="margin"/>
              </v:rect>
            </w:pict>
          </mc:Fallback>
        </mc:AlternateContent>
      </w:r>
    </w:p>
    <w:p w14:paraId="350826FC" w14:textId="6254CBD7" w:rsidR="00632D4D" w:rsidRPr="008230C3" w:rsidRDefault="00632D4D" w:rsidP="00632D4D">
      <w:pPr>
        <w:rPr>
          <w:lang w:eastAsia="en-GB"/>
        </w:rPr>
      </w:pPr>
      <w:r w:rsidRPr="008230C3">
        <w:rPr>
          <w:b/>
          <w:bCs/>
          <w:lang w:eastAsia="en-GB"/>
        </w:rPr>
        <w:t>Topics</w:t>
      </w:r>
      <w:r w:rsidRPr="008230C3">
        <w:rPr>
          <w:lang w:eastAsia="en-GB"/>
        </w:rPr>
        <w:t xml:space="preserve"> are the areas / things the Inquiry </w:t>
      </w:r>
      <w:r w:rsidR="00DA321E">
        <w:rPr>
          <w:lang w:eastAsia="en-GB"/>
        </w:rPr>
        <w:t>is</w:t>
      </w:r>
      <w:r w:rsidR="00DA321E" w:rsidRPr="008230C3">
        <w:rPr>
          <w:lang w:eastAsia="en-GB"/>
        </w:rPr>
        <w:t xml:space="preserve"> </w:t>
      </w:r>
      <w:r>
        <w:rPr>
          <w:lang w:eastAsia="en-GB"/>
        </w:rPr>
        <w:t>reviewing</w:t>
      </w:r>
      <w:r w:rsidRPr="008230C3">
        <w:rPr>
          <w:lang w:eastAsia="en-GB"/>
        </w:rPr>
        <w:t xml:space="preserve">. </w:t>
      </w:r>
    </w:p>
    <w:p w14:paraId="3A55910C" w14:textId="77777777" w:rsidR="00661B5C" w:rsidRDefault="00661B5C" w:rsidP="00662A1B">
      <w:pPr>
        <w:rPr>
          <w:rFonts w:eastAsia="Times New Roman"/>
          <w:shd w:val="clear" w:color="auto" w:fill="FFFFFF"/>
          <w:lang w:eastAsia="en-GB"/>
        </w:rPr>
      </w:pPr>
    </w:p>
    <w:p w14:paraId="777692C0" w14:textId="1AE8CC95" w:rsidR="00661B5C" w:rsidRDefault="00661B5C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</w:p>
    <w:p w14:paraId="5003E619" w14:textId="63F635B0" w:rsidR="005208F2" w:rsidRDefault="00632D4D" w:rsidP="00662A1B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902976" behindDoc="0" locked="0" layoutInCell="1" allowOverlap="1" wp14:anchorId="026589BC" wp14:editId="410BD19D">
            <wp:simplePos x="0" y="0"/>
            <wp:positionH relativeFrom="margin">
              <wp:posOffset>19050</wp:posOffset>
            </wp:positionH>
            <wp:positionV relativeFrom="paragraph">
              <wp:posOffset>38100</wp:posOffset>
            </wp:positionV>
            <wp:extent cx="1266825" cy="1266825"/>
            <wp:effectExtent l="0" t="0" r="9525" b="9525"/>
            <wp:wrapNone/>
            <wp:docPr id="442619595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63450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059" cy="126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8F2">
        <w:rPr>
          <w:rFonts w:eastAsia="Times New Roman"/>
          <w:shd w:val="clear" w:color="auto" w:fill="FFFFFF"/>
          <w:lang w:eastAsia="en-GB"/>
        </w:rPr>
        <w:t>The rest of this document will go through:</w:t>
      </w:r>
      <w:r w:rsidR="00FF70A7">
        <w:rPr>
          <w:rFonts w:eastAsia="Times New Roman"/>
          <w:shd w:val="clear" w:color="auto" w:fill="FFFFFF"/>
          <w:lang w:eastAsia="en-GB"/>
        </w:rPr>
        <w:t xml:space="preserve"> </w:t>
      </w:r>
    </w:p>
    <w:p w14:paraId="1095DC3C" w14:textId="3F400ECB" w:rsidR="005208F2" w:rsidRDefault="0097778C" w:rsidP="009672B1">
      <w:pPr>
        <w:pStyle w:val="Listtoplevel"/>
        <w:numPr>
          <w:ilvl w:val="0"/>
          <w:numId w:val="20"/>
        </w:num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the </w:t>
      </w:r>
      <w:r w:rsidRPr="00632D4D">
        <w:rPr>
          <w:shd w:val="clear" w:color="auto" w:fill="FFFFFF"/>
          <w:lang w:eastAsia="en-GB"/>
        </w:rPr>
        <w:t>topics</w:t>
      </w:r>
      <w:r>
        <w:rPr>
          <w:shd w:val="clear" w:color="auto" w:fill="FFFFFF"/>
          <w:lang w:eastAsia="en-GB"/>
        </w:rPr>
        <w:t xml:space="preserve"> we are reviewing </w:t>
      </w:r>
      <w:r w:rsidR="001D2A31">
        <w:rPr>
          <w:shd w:val="clear" w:color="auto" w:fill="FFFFFF"/>
          <w:lang w:eastAsia="en-GB"/>
        </w:rPr>
        <w:t>now</w:t>
      </w:r>
    </w:p>
    <w:p w14:paraId="7779A85C" w14:textId="1F19FA62" w:rsidR="005208F2" w:rsidRPr="00662A1B" w:rsidRDefault="00632D4D" w:rsidP="009672B1">
      <w:pPr>
        <w:pStyle w:val="Listtoplevel"/>
        <w:numPr>
          <w:ilvl w:val="0"/>
          <w:numId w:val="20"/>
        </w:numPr>
        <w:rPr>
          <w:shd w:val="clear" w:color="auto" w:fill="FFFFFF"/>
          <w:lang w:eastAsia="en-GB"/>
        </w:rPr>
      </w:pPr>
      <w:r>
        <w:rPr>
          <w:rFonts w:eastAsia="Times New Roman"/>
          <w:lang w:eastAsia="en-GB"/>
        </w:rPr>
        <w:drawing>
          <wp:anchor distT="0" distB="0" distL="114300" distR="114300" simplePos="0" relativeHeight="251904000" behindDoc="0" locked="0" layoutInCell="1" allowOverlap="1" wp14:anchorId="50C44679" wp14:editId="4B52B42D">
            <wp:simplePos x="0" y="0"/>
            <wp:positionH relativeFrom="column">
              <wp:posOffset>23495</wp:posOffset>
            </wp:positionH>
            <wp:positionV relativeFrom="paragraph">
              <wp:posOffset>313570</wp:posOffset>
            </wp:positionV>
            <wp:extent cx="1637492" cy="1047261"/>
            <wp:effectExtent l="0" t="0" r="1270" b="635"/>
            <wp:wrapNone/>
            <wp:docPr id="2064456428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456428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492" cy="104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78C">
        <w:rPr>
          <w:shd w:val="clear" w:color="auto" w:fill="FFFFFF"/>
          <w:lang w:eastAsia="en-GB"/>
        </w:rPr>
        <w:t xml:space="preserve">how you can tell us about your experiences on </w:t>
      </w:r>
      <w:r w:rsidR="005208F2">
        <w:rPr>
          <w:shd w:val="clear" w:color="auto" w:fill="FFFFFF"/>
          <w:lang w:eastAsia="en-GB"/>
        </w:rPr>
        <w:t xml:space="preserve">these topics. </w:t>
      </w:r>
    </w:p>
    <w:p w14:paraId="46B9C550" w14:textId="77777777" w:rsidR="00D852B6" w:rsidRDefault="00D852B6" w:rsidP="00FD74B0">
      <w:pPr>
        <w:rPr>
          <w:rFonts w:eastAsia="Times New Roman"/>
          <w:shd w:val="clear" w:color="auto" w:fill="FFFFFF"/>
          <w:lang w:eastAsia="en-GB"/>
        </w:rPr>
      </w:pPr>
    </w:p>
    <w:p w14:paraId="4449DD99" w14:textId="654268B4" w:rsidR="00BD34B6" w:rsidRDefault="00BD34B6" w:rsidP="00632D4D">
      <w:pPr>
        <w:rPr>
          <w:rFonts w:eastAsia="Times New Roman"/>
          <w:shd w:val="clear" w:color="auto" w:fill="FFFFFF"/>
          <w:lang w:eastAsia="en-GB"/>
        </w:rPr>
      </w:pPr>
    </w:p>
    <w:p w14:paraId="7045C81E" w14:textId="77777777" w:rsidR="00FD74B0" w:rsidRDefault="00FD74B0" w:rsidP="00FD74B0">
      <w:pPr>
        <w:rPr>
          <w:rFonts w:eastAsia="Times New Roman"/>
          <w:shd w:val="clear" w:color="auto" w:fill="FFFFFF"/>
          <w:lang w:eastAsia="en-GB"/>
        </w:rPr>
      </w:pPr>
    </w:p>
    <w:p w14:paraId="6BE32BC3" w14:textId="496FCC40" w:rsidR="00FD74B0" w:rsidRDefault="00FD74B0" w:rsidP="00FD74B0">
      <w:pPr>
        <w:rPr>
          <w:rFonts w:eastAsia="Times New Roman"/>
          <w:shd w:val="clear" w:color="auto" w:fill="FFFFFF"/>
          <w:lang w:eastAsia="en-GB"/>
        </w:rPr>
      </w:pPr>
    </w:p>
    <w:p w14:paraId="60C70973" w14:textId="75C6375B" w:rsidR="0064667B" w:rsidRDefault="0064667B" w:rsidP="00FD74B0">
      <w:pPr>
        <w:rPr>
          <w:rFonts w:eastAsia="Arial Unicode MS"/>
          <w:b/>
          <w:kern w:val="28"/>
          <w:sz w:val="44"/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4EC27CEF" w14:textId="76E30E38" w:rsidR="00124EA8" w:rsidRDefault="00B56431" w:rsidP="00124EA8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The topics we are currently reviewing </w:t>
      </w:r>
    </w:p>
    <w:p w14:paraId="163FB5D8" w14:textId="1FE36567" w:rsidR="00124EA8" w:rsidRDefault="00124EA8" w:rsidP="00124EA8">
      <w:pPr>
        <w:rPr>
          <w:lang w:eastAsia="en-GB"/>
        </w:rPr>
      </w:pPr>
    </w:p>
    <w:p w14:paraId="252FCADB" w14:textId="1C9979A9" w:rsidR="00124EA8" w:rsidRPr="00124EA8" w:rsidRDefault="00B444C5" w:rsidP="00124EA8">
      <w:pPr>
        <w:rPr>
          <w:lang w:eastAsia="en-GB"/>
        </w:rPr>
      </w:pPr>
      <w:r>
        <w:rPr>
          <w:rFonts w:cs="Arial"/>
          <w:bCs/>
          <w:noProof/>
          <w:szCs w:val="32"/>
          <w:lang w:val="en-GB"/>
        </w:rPr>
        <w:drawing>
          <wp:anchor distT="0" distB="0" distL="114300" distR="114300" simplePos="0" relativeHeight="251909120" behindDoc="0" locked="0" layoutInCell="1" allowOverlap="1" wp14:anchorId="3B3559B7" wp14:editId="69BD12B7">
            <wp:simplePos x="0" y="0"/>
            <wp:positionH relativeFrom="margin">
              <wp:align>left</wp:align>
            </wp:positionH>
            <wp:positionV relativeFrom="paragraph">
              <wp:posOffset>302797</wp:posOffset>
            </wp:positionV>
            <wp:extent cx="1750646" cy="1092394"/>
            <wp:effectExtent l="0" t="0" r="2540" b="0"/>
            <wp:wrapNone/>
            <wp:docPr id="98399997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615585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46" cy="109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DB153" w14:textId="758F1ECD" w:rsidR="00B56431" w:rsidRDefault="00B56431" w:rsidP="00BD34B6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The Inquiry is currently looking at </w:t>
      </w:r>
      <w:r w:rsidR="00465AA1">
        <w:rPr>
          <w:rFonts w:eastAsia="Times New Roman"/>
          <w:b/>
          <w:bCs/>
          <w:shd w:val="clear" w:color="auto" w:fill="FFFFFF"/>
          <w:lang w:eastAsia="en-GB"/>
        </w:rPr>
        <w:t>key</w:t>
      </w:r>
      <w:r w:rsidRPr="00465AA1">
        <w:rPr>
          <w:rFonts w:eastAsia="Times New Roman"/>
          <w:b/>
          <w:bCs/>
          <w:shd w:val="clear" w:color="auto" w:fill="FFFFFF"/>
          <w:lang w:eastAsia="en-GB"/>
        </w:rPr>
        <w:t xml:space="preserve"> decisions</w:t>
      </w:r>
      <w:r>
        <w:rPr>
          <w:rFonts w:eastAsia="Times New Roman"/>
          <w:shd w:val="clear" w:color="auto" w:fill="FFFFFF"/>
          <w:lang w:eastAsia="en-GB"/>
        </w:rPr>
        <w:t xml:space="preserve"> made by the Government during:</w:t>
      </w:r>
    </w:p>
    <w:p w14:paraId="0A49792A" w14:textId="2872D093" w:rsidR="00B56431" w:rsidRDefault="00A36D4C" w:rsidP="009672B1">
      <w:pPr>
        <w:pStyle w:val="Listtoplevel"/>
        <w:numPr>
          <w:ilvl w:val="0"/>
          <w:numId w:val="20"/>
        </w:numPr>
        <w:rPr>
          <w:shd w:val="clear" w:color="auto" w:fill="FFFFFF"/>
          <w:lang w:eastAsia="en-GB"/>
        </w:rPr>
      </w:pPr>
      <w:r>
        <w:rPr>
          <w:lang w:eastAsia="en-GB"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57B84E8C" wp14:editId="2BF4FAA3">
                <wp:simplePos x="0" y="0"/>
                <wp:positionH relativeFrom="margin">
                  <wp:align>left</wp:align>
                </wp:positionH>
                <wp:positionV relativeFrom="paragraph">
                  <wp:posOffset>352713</wp:posOffset>
                </wp:positionV>
                <wp:extent cx="1897811" cy="868393"/>
                <wp:effectExtent l="0" t="0" r="7620" b="8255"/>
                <wp:wrapNone/>
                <wp:docPr id="185254026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7811" cy="868393"/>
                          <a:chOff x="0" y="0"/>
                          <a:chExt cx="2356736" cy="1103031"/>
                        </a:xfrm>
                      </wpg:grpSpPr>
                      <pic:pic xmlns:pic="http://schemas.openxmlformats.org/drawingml/2006/picture">
                        <pic:nvPicPr>
                          <pic:cNvPr id="1697447121" name="Picture 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96301040" name="Picture 3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456" y="5751"/>
                            <a:ext cx="109728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3F272F" id="Group 15" o:spid="_x0000_s1026" style="position:absolute;margin-left:0;margin-top:27.75pt;width:149.45pt;height:68.4pt;z-index:251912192;mso-position-horizontal:left;mso-position-horizontal-relative:margin;mso-width-relative:margin;mso-height-relative:margin" coordsize="23567,11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">
                <v:shape id="Picture 29" o:spid="_x0000_s1027" type="#_x0000_t75" alt="&quot;&quot;" style="position:absolute;width:10972;height:10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">
                  <v:imagedata r:id="rId48" o:title=""/>
                </v:shape>
                <v:shape id="Picture 30" o:spid="_x0000_s1028" type="#_x0000_t75" alt="&quot;&quot;" style="position:absolute;left:12594;top:57;width:10973;height:10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">
                  <v:imagedata r:id="rId49" o:title=""/>
                </v:shape>
                <w10:wrap anchorx="margin"/>
              </v:group>
            </w:pict>
          </mc:Fallback>
        </mc:AlternateContent>
      </w:r>
      <w:r w:rsidR="00B56431">
        <w:rPr>
          <w:shd w:val="clear" w:color="auto" w:fill="FFFFFF"/>
          <w:lang w:eastAsia="en-GB"/>
        </w:rPr>
        <w:t>2021</w:t>
      </w:r>
    </w:p>
    <w:p w14:paraId="44EA02C4" w14:textId="23830446" w:rsidR="00465AA1" w:rsidRDefault="00B56431" w:rsidP="009672B1">
      <w:pPr>
        <w:pStyle w:val="Listtoplevel"/>
        <w:numPr>
          <w:ilvl w:val="0"/>
          <w:numId w:val="20"/>
        </w:num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2022. </w:t>
      </w:r>
    </w:p>
    <w:p w14:paraId="1081373B" w14:textId="0FE6238A" w:rsidR="00465AA1" w:rsidRPr="00465AA1" w:rsidRDefault="00465AA1" w:rsidP="00465AA1">
      <w:pPr>
        <w:rPr>
          <w:rFonts w:eastAsiaTheme="minorHAnsi"/>
          <w:shd w:val="clear" w:color="auto" w:fill="FFFFFF"/>
          <w:lang w:eastAsia="en-GB"/>
        </w:rPr>
      </w:pPr>
    </w:p>
    <w:p w14:paraId="266D74C6" w14:textId="18FD6030" w:rsidR="00465AA1" w:rsidRDefault="00507B04" w:rsidP="000C73E4">
      <w:pPr>
        <w:tabs>
          <w:tab w:val="left" w:pos="7020"/>
        </w:tabs>
        <w:rPr>
          <w:rFonts w:eastAsia="Times New Roman"/>
          <w:shd w:val="clear" w:color="auto" w:fill="FFFFFF"/>
          <w:lang w:eastAsia="en-GB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58287233" wp14:editId="01565C9A">
                <wp:simplePos x="0" y="0"/>
                <wp:positionH relativeFrom="margin">
                  <wp:posOffset>2168106</wp:posOffset>
                </wp:positionH>
                <wp:positionV relativeFrom="paragraph">
                  <wp:posOffset>292292</wp:posOffset>
                </wp:positionV>
                <wp:extent cx="3709358" cy="4441777"/>
                <wp:effectExtent l="0" t="0" r="5715" b="0"/>
                <wp:wrapNone/>
                <wp:docPr id="1515308878" name="Rectangle 1515308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9358" cy="4441777"/>
                        </a:xfrm>
                        <a:prstGeom prst="rect">
                          <a:avLst/>
                        </a:prstGeom>
                        <a:solidFill>
                          <a:srgbClr val="6DC7B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BE951D" id="Rectangle 1515308878" o:spid="_x0000_s1026" style="position:absolute;margin-left:170.7pt;margin-top:23pt;width:292.1pt;height:349.75pt;z-index:-25145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" fillcolor="#6dc7b3" stroked="f" strokeweight="1pt">
                <w10:wrap anchorx="margin"/>
              </v:rect>
            </w:pict>
          </mc:Fallback>
        </mc:AlternateContent>
      </w:r>
    </w:p>
    <w:p w14:paraId="0BA80117" w14:textId="2958A676" w:rsidR="00B56431" w:rsidRPr="007C05FF" w:rsidRDefault="00A36D4C" w:rsidP="00465AA1">
      <w:pPr>
        <w:rPr>
          <w:lang w:eastAsia="en-GB"/>
        </w:rPr>
      </w:pPr>
      <w:r>
        <w:rPr>
          <w:lang w:eastAsia="en-GB"/>
        </w:rPr>
        <w:t>Here a</w:t>
      </w:r>
      <w:r w:rsidR="00465AA1" w:rsidRPr="007C05FF">
        <w:rPr>
          <w:lang w:eastAsia="en-GB"/>
        </w:rPr>
        <w:t xml:space="preserve"> </w:t>
      </w:r>
      <w:r w:rsidR="00465AA1" w:rsidRPr="007C05FF">
        <w:rPr>
          <w:b/>
          <w:bCs/>
          <w:lang w:eastAsia="en-GB"/>
        </w:rPr>
        <w:t>key decision</w:t>
      </w:r>
      <w:r w:rsidR="00465AA1" w:rsidRPr="007C05FF">
        <w:rPr>
          <w:lang w:eastAsia="en-GB"/>
        </w:rPr>
        <w:t xml:space="preserve"> is a decision Government made that:</w:t>
      </w:r>
    </w:p>
    <w:p w14:paraId="7AC055B2" w14:textId="3D6651C4" w:rsidR="00465AA1" w:rsidRPr="007C05FF" w:rsidRDefault="0089424A" w:rsidP="009672B1">
      <w:pPr>
        <w:pStyle w:val="Listtoplevel"/>
        <w:numPr>
          <w:ilvl w:val="0"/>
          <w:numId w:val="20"/>
        </w:numPr>
        <w:rPr>
          <w:rFonts w:eastAsiaTheme="minorEastAsia"/>
          <w:noProof w:val="0"/>
          <w:szCs w:val="24"/>
          <w:lang w:val="en-AU" w:eastAsia="en-GB"/>
        </w:rPr>
      </w:pPr>
      <w:r>
        <w:rPr>
          <w:rFonts w:eastAsiaTheme="minorEastAsia"/>
          <w:szCs w:val="24"/>
          <w:lang w:val="en-AU" w:eastAsia="en-GB"/>
        </w:rPr>
        <w:drawing>
          <wp:anchor distT="0" distB="0" distL="114300" distR="114300" simplePos="0" relativeHeight="251914240" behindDoc="0" locked="0" layoutInCell="1" allowOverlap="1" wp14:anchorId="712B8432" wp14:editId="472EEB41">
            <wp:simplePos x="0" y="0"/>
            <wp:positionH relativeFrom="margin">
              <wp:align>left</wp:align>
            </wp:positionH>
            <wp:positionV relativeFrom="paragraph">
              <wp:posOffset>241677</wp:posOffset>
            </wp:positionV>
            <wp:extent cx="1703705" cy="920750"/>
            <wp:effectExtent l="0" t="0" r="0" b="0"/>
            <wp:wrapNone/>
            <wp:docPr id="407438135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438135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114">
        <w:rPr>
          <w:rFonts w:eastAsiaTheme="minorEastAsia"/>
          <w:szCs w:val="24"/>
          <w:lang w:val="en-AU" w:eastAsia="en-GB"/>
        </w:rPr>
        <w:t>affected</w:t>
      </w:r>
      <w:r w:rsidR="00507B04" w:rsidRPr="007C05FF">
        <w:rPr>
          <w:rFonts w:eastAsiaTheme="minorEastAsia"/>
          <w:noProof w:val="0"/>
          <w:szCs w:val="24"/>
          <w:lang w:val="en-AU" w:eastAsia="en-GB"/>
        </w:rPr>
        <w:t xml:space="preserve"> a lot of people </w:t>
      </w:r>
    </w:p>
    <w:p w14:paraId="585DD8EA" w14:textId="5C12B6C7" w:rsidR="00465AA1" w:rsidRPr="007C05FF" w:rsidRDefault="00507B04" w:rsidP="009672B1">
      <w:pPr>
        <w:pStyle w:val="Listtoplevel"/>
        <w:numPr>
          <w:ilvl w:val="0"/>
          <w:numId w:val="20"/>
        </w:numPr>
        <w:rPr>
          <w:rFonts w:eastAsiaTheme="minorEastAsia"/>
          <w:noProof w:val="0"/>
          <w:szCs w:val="24"/>
          <w:lang w:val="en-AU" w:eastAsia="en-GB"/>
        </w:rPr>
      </w:pPr>
      <w:r w:rsidRPr="007C05FF">
        <w:rPr>
          <w:rFonts w:eastAsiaTheme="minorEastAsia"/>
          <w:noProof w:val="0"/>
          <w:szCs w:val="24"/>
          <w:lang w:val="en-AU" w:eastAsia="en-GB"/>
        </w:rPr>
        <w:t xml:space="preserve">cost a lot </w:t>
      </w:r>
      <w:r w:rsidR="00465AA1" w:rsidRPr="007C05FF">
        <w:rPr>
          <w:rFonts w:eastAsiaTheme="minorEastAsia"/>
          <w:noProof w:val="0"/>
          <w:szCs w:val="24"/>
          <w:lang w:val="en-AU" w:eastAsia="en-GB"/>
        </w:rPr>
        <w:t>of money at:</w:t>
      </w:r>
    </w:p>
    <w:p w14:paraId="4859A19D" w14:textId="54FADF1C" w:rsidR="00465AA1" w:rsidRPr="007C05FF" w:rsidRDefault="00FA26AD" w:rsidP="00465AA1">
      <w:pPr>
        <w:pStyle w:val="Listsecondlevel"/>
        <w:rPr>
          <w:rFonts w:eastAsiaTheme="minorEastAsia"/>
          <w:szCs w:val="24"/>
          <w:lang w:val="en-AU" w:eastAsia="en-GB"/>
        </w:rPr>
      </w:pPr>
      <w:r>
        <w:rPr>
          <w:noProof/>
        </w:rPr>
        <w:drawing>
          <wp:anchor distT="0" distB="0" distL="114300" distR="114300" simplePos="0" relativeHeight="251881472" behindDoc="0" locked="0" layoutInCell="1" allowOverlap="1" wp14:anchorId="6355292D" wp14:editId="50A25E2A">
            <wp:simplePos x="0" y="0"/>
            <wp:positionH relativeFrom="margin">
              <wp:posOffset>-102235</wp:posOffset>
            </wp:positionH>
            <wp:positionV relativeFrom="paragraph">
              <wp:posOffset>382222</wp:posOffset>
            </wp:positionV>
            <wp:extent cx="1609725" cy="2357755"/>
            <wp:effectExtent l="0" t="0" r="9525" b="4445"/>
            <wp:wrapNone/>
            <wp:docPr id="1246709043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709043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AA1" w:rsidRPr="007C05FF">
        <w:rPr>
          <w:rFonts w:eastAsiaTheme="minorEastAsia"/>
          <w:szCs w:val="24"/>
          <w:lang w:val="en-AU" w:eastAsia="en-GB"/>
        </w:rPr>
        <w:t xml:space="preserve">a regional level like Auckland </w:t>
      </w:r>
    </w:p>
    <w:p w14:paraId="1FC7C5E8" w14:textId="79530343" w:rsidR="00465AA1" w:rsidRPr="007C05FF" w:rsidRDefault="00465AA1" w:rsidP="00465AA1">
      <w:pPr>
        <w:pStyle w:val="Listsecondlevel"/>
        <w:rPr>
          <w:rFonts w:eastAsiaTheme="minorEastAsia"/>
          <w:szCs w:val="24"/>
          <w:lang w:val="en-AU" w:eastAsia="en-GB"/>
        </w:rPr>
      </w:pPr>
      <w:r w:rsidRPr="007C05FF">
        <w:rPr>
          <w:rFonts w:eastAsiaTheme="minorEastAsia"/>
          <w:szCs w:val="24"/>
          <w:lang w:val="en-AU" w:eastAsia="en-GB"/>
        </w:rPr>
        <w:t xml:space="preserve">a national level which means the whole country </w:t>
      </w:r>
    </w:p>
    <w:p w14:paraId="741DC8AD" w14:textId="718D6528" w:rsidR="00465AA1" w:rsidRPr="007C05FF" w:rsidRDefault="00465AA1" w:rsidP="00465AA1">
      <w:pPr>
        <w:pStyle w:val="Listsecondlevel"/>
        <w:rPr>
          <w:rFonts w:eastAsiaTheme="minorEastAsia"/>
          <w:szCs w:val="24"/>
          <w:lang w:val="en-AU" w:eastAsia="en-GB"/>
        </w:rPr>
      </w:pPr>
      <w:r w:rsidRPr="007C05FF">
        <w:rPr>
          <w:rFonts w:eastAsiaTheme="minorEastAsia"/>
          <w:szCs w:val="24"/>
          <w:lang w:val="en-AU" w:eastAsia="en-GB"/>
        </w:rPr>
        <w:t xml:space="preserve">both levels. </w:t>
      </w:r>
    </w:p>
    <w:p w14:paraId="0B31F70D" w14:textId="0D555D84" w:rsidR="00B56431" w:rsidRDefault="0088303F" w:rsidP="00BD34B6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916288" behindDoc="0" locked="0" layoutInCell="1" allowOverlap="1" wp14:anchorId="362CB0F9" wp14:editId="683834E7">
            <wp:simplePos x="0" y="0"/>
            <wp:positionH relativeFrom="margin">
              <wp:align>left</wp:align>
            </wp:positionH>
            <wp:positionV relativeFrom="paragraph">
              <wp:posOffset>192764</wp:posOffset>
            </wp:positionV>
            <wp:extent cx="1554480" cy="1554480"/>
            <wp:effectExtent l="0" t="0" r="0" b="7620"/>
            <wp:wrapNone/>
            <wp:docPr id="2022401046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401046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431">
        <w:rPr>
          <w:rFonts w:eastAsia="Times New Roman"/>
          <w:shd w:val="clear" w:color="auto" w:fill="FFFFFF"/>
          <w:lang w:eastAsia="en-GB"/>
        </w:rPr>
        <w:t xml:space="preserve">The topics are: </w:t>
      </w:r>
    </w:p>
    <w:p w14:paraId="75ED07BB" w14:textId="7E87B054" w:rsidR="00B56431" w:rsidRPr="004E5A5C" w:rsidRDefault="009E46D0" w:rsidP="009672B1">
      <w:pPr>
        <w:pStyle w:val="Listtoplevel"/>
        <w:numPr>
          <w:ilvl w:val="0"/>
          <w:numId w:val="20"/>
        </w:numPr>
        <w:rPr>
          <w:b/>
          <w:bCs/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public health materials like </w:t>
      </w:r>
      <w:r w:rsidR="007F04CE">
        <w:rPr>
          <w:shd w:val="clear" w:color="auto" w:fill="FFFFFF"/>
          <w:lang w:eastAsia="en-GB"/>
        </w:rPr>
        <w:t>masks</w:t>
      </w:r>
    </w:p>
    <w:p w14:paraId="07187E09" w14:textId="6BE52884" w:rsidR="009D3BF4" w:rsidRDefault="00465AA1" w:rsidP="00661B5C">
      <w:pPr>
        <w:pStyle w:val="Listtoplevel"/>
        <w:rPr>
          <w:shd w:val="clear" w:color="auto" w:fill="FFFFFF"/>
          <w:lang w:eastAsia="en-GB"/>
        </w:rPr>
      </w:pPr>
      <w:r w:rsidRPr="00661B5C">
        <w:rPr>
          <w:b/>
          <w:bCs/>
          <w:shd w:val="clear" w:color="auto" w:fill="FFFFFF"/>
          <w:lang w:eastAsia="en-GB"/>
        </w:rPr>
        <w:t>vaccine</w:t>
      </w:r>
      <w:r>
        <w:rPr>
          <w:shd w:val="clear" w:color="auto" w:fill="FFFFFF"/>
          <w:lang w:eastAsia="en-GB"/>
        </w:rPr>
        <w:t xml:space="preserve"> </w:t>
      </w:r>
      <w:r w:rsidR="00661B5C" w:rsidRPr="00661B5C">
        <w:rPr>
          <w:shd w:val="clear" w:color="auto" w:fill="FFFFFF"/>
          <w:lang w:eastAsia="en-GB"/>
        </w:rPr>
        <w:t>safety</w:t>
      </w:r>
      <w:r>
        <w:rPr>
          <w:shd w:val="clear" w:color="auto" w:fill="FFFFFF"/>
          <w:lang w:eastAsia="en-GB"/>
        </w:rPr>
        <w:t xml:space="preserve"> </w:t>
      </w:r>
    </w:p>
    <w:p w14:paraId="7EEB258D" w14:textId="640C609C" w:rsidR="00465AA1" w:rsidRDefault="00661B5C" w:rsidP="00661B5C">
      <w:pPr>
        <w:pStyle w:val="Listtoplevel"/>
      </w:pPr>
      <w:r>
        <w:drawing>
          <wp:anchor distT="0" distB="0" distL="114300" distR="114300" simplePos="0" relativeHeight="251918336" behindDoc="0" locked="0" layoutInCell="1" allowOverlap="1" wp14:anchorId="79D00652" wp14:editId="16171279">
            <wp:simplePos x="0" y="0"/>
            <wp:positionH relativeFrom="margin">
              <wp:posOffset>-57150</wp:posOffset>
            </wp:positionH>
            <wp:positionV relativeFrom="paragraph">
              <wp:posOffset>269875</wp:posOffset>
            </wp:positionV>
            <wp:extent cx="1554480" cy="1554480"/>
            <wp:effectExtent l="0" t="0" r="7620" b="7620"/>
            <wp:wrapNone/>
            <wp:docPr id="128152063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52063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AA1">
        <w:t>approval for COVID-19 vaccine</w:t>
      </w:r>
      <w:r w:rsidR="00DA321E">
        <w:t>s</w:t>
      </w:r>
    </w:p>
    <w:p w14:paraId="364E421E" w14:textId="4023D68E" w:rsidR="00465AA1" w:rsidRPr="00661B5C" w:rsidRDefault="00465AA1" w:rsidP="00661B5C">
      <w:pPr>
        <w:pStyle w:val="Listtoplevel"/>
        <w:rPr>
          <w:b/>
          <w:bCs/>
        </w:rPr>
      </w:pPr>
      <w:r w:rsidRPr="00661B5C">
        <w:rPr>
          <w:b/>
          <w:bCs/>
        </w:rPr>
        <w:t xml:space="preserve">vaccine </w:t>
      </w:r>
      <w:r w:rsidR="00661B5C" w:rsidRPr="00661B5C">
        <w:rPr>
          <w:b/>
          <w:bCs/>
        </w:rPr>
        <w:t>mandates</w:t>
      </w:r>
      <w:r w:rsidRPr="00661B5C">
        <w:rPr>
          <w:b/>
          <w:bCs/>
        </w:rPr>
        <w:t xml:space="preserve"> </w:t>
      </w:r>
    </w:p>
    <w:p w14:paraId="3871A9F8" w14:textId="5694CB5C" w:rsidR="00B56431" w:rsidRPr="004E5A5C" w:rsidRDefault="00DA321E" w:rsidP="009672B1">
      <w:pPr>
        <w:pStyle w:val="Listtoplevel"/>
        <w:numPr>
          <w:ilvl w:val="0"/>
          <w:numId w:val="20"/>
        </w:numPr>
        <w:rPr>
          <w:b/>
          <w:bCs/>
          <w:shd w:val="clear" w:color="auto" w:fill="FFFFFF"/>
          <w:lang w:eastAsia="en-GB"/>
        </w:rPr>
      </w:pPr>
      <w:r>
        <w:rPr>
          <w:b/>
          <w:bCs/>
          <w:shd w:val="clear" w:color="auto" w:fill="FFFFFF"/>
          <w:lang w:eastAsia="en-GB"/>
        </w:rPr>
        <w:t xml:space="preserve">contact </w:t>
      </w:r>
      <w:r w:rsidR="004E5A5C" w:rsidRPr="004E5A5C">
        <w:rPr>
          <w:b/>
          <w:bCs/>
          <w:shd w:val="clear" w:color="auto" w:fill="FFFFFF"/>
          <w:lang w:eastAsia="en-GB"/>
        </w:rPr>
        <w:t xml:space="preserve">tracing </w:t>
      </w:r>
    </w:p>
    <w:p w14:paraId="613F5472" w14:textId="28D2C872" w:rsidR="00B56431" w:rsidRDefault="009B0241" w:rsidP="009672B1">
      <w:pPr>
        <w:pStyle w:val="Listtoplevel"/>
        <w:numPr>
          <w:ilvl w:val="0"/>
          <w:numId w:val="20"/>
        </w:numPr>
        <w:rPr>
          <w:shd w:val="clear" w:color="auto" w:fill="FFFFFF"/>
          <w:lang w:eastAsia="en-GB"/>
        </w:rPr>
      </w:pPr>
      <w:r>
        <w:drawing>
          <wp:anchor distT="0" distB="0" distL="114300" distR="114300" simplePos="0" relativeHeight="251919360" behindDoc="0" locked="0" layoutInCell="1" allowOverlap="1" wp14:anchorId="5174C33B" wp14:editId="0D9EF296">
            <wp:simplePos x="0" y="0"/>
            <wp:positionH relativeFrom="margin">
              <wp:align>left</wp:align>
            </wp:positionH>
            <wp:positionV relativeFrom="paragraph">
              <wp:posOffset>175153</wp:posOffset>
            </wp:positionV>
            <wp:extent cx="1554480" cy="1554480"/>
            <wp:effectExtent l="0" t="0" r="7620" b="7620"/>
            <wp:wrapNone/>
            <wp:docPr id="111480991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80991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708" w:rsidRPr="004E5A5C">
        <w:rPr>
          <w:b/>
          <w:bCs/>
          <w:shd w:val="clear" w:color="auto" w:fill="FFFFFF"/>
          <w:lang w:eastAsia="en-GB"/>
        </w:rPr>
        <w:t>lockdowns</w:t>
      </w:r>
      <w:r w:rsidR="00465AA1">
        <w:rPr>
          <w:shd w:val="clear" w:color="auto" w:fill="FFFFFF"/>
          <w:lang w:eastAsia="en-GB"/>
        </w:rPr>
        <w:t xml:space="preserve"> especially the:</w:t>
      </w:r>
    </w:p>
    <w:p w14:paraId="158CC3FF" w14:textId="345158A3" w:rsidR="00465AA1" w:rsidRDefault="00465AA1" w:rsidP="00465AA1">
      <w:pPr>
        <w:pStyle w:val="Listsecondlevel"/>
        <w:rPr>
          <w:shd w:val="clear" w:color="auto" w:fill="FFFFFF"/>
          <w:lang w:eastAsia="en-GB"/>
        </w:rPr>
      </w:pPr>
      <w:r w:rsidRPr="0088303F">
        <w:rPr>
          <w:shd w:val="clear" w:color="auto" w:fill="FFFFFF"/>
          <w:lang w:eastAsia="en-GB"/>
        </w:rPr>
        <w:t>national</w:t>
      </w:r>
      <w:r>
        <w:rPr>
          <w:b/>
          <w:bCs/>
          <w:shd w:val="clear" w:color="auto" w:fill="FFFFFF"/>
          <w:lang w:eastAsia="en-GB"/>
        </w:rPr>
        <w:t xml:space="preserve"> </w:t>
      </w:r>
      <w:r>
        <w:rPr>
          <w:shd w:val="clear" w:color="auto" w:fill="FFFFFF"/>
          <w:lang w:eastAsia="en-GB"/>
        </w:rPr>
        <w:t xml:space="preserve">lockdown in 2021 </w:t>
      </w:r>
    </w:p>
    <w:p w14:paraId="4144CC0A" w14:textId="6F6F0AD6" w:rsidR="00465AA1" w:rsidRDefault="009B0241" w:rsidP="00465AA1">
      <w:pPr>
        <w:pStyle w:val="Listparagraph2"/>
      </w:pPr>
      <w:r>
        <w:rPr>
          <w:rFonts w:eastAsia="Times New Roman"/>
          <w:noProof/>
        </w:rPr>
        <w:drawing>
          <wp:anchor distT="0" distB="0" distL="114300" distR="114300" simplePos="0" relativeHeight="251917312" behindDoc="0" locked="0" layoutInCell="1" allowOverlap="1" wp14:anchorId="396B5DA7" wp14:editId="0ECA50AA">
            <wp:simplePos x="0" y="0"/>
            <wp:positionH relativeFrom="margin">
              <wp:align>left</wp:align>
            </wp:positionH>
            <wp:positionV relativeFrom="paragraph">
              <wp:posOffset>646322</wp:posOffset>
            </wp:positionV>
            <wp:extent cx="1554480" cy="1354334"/>
            <wp:effectExtent l="0" t="0" r="7620" b="0"/>
            <wp:wrapNone/>
            <wp:docPr id="1011820850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820850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35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AA1">
        <w:t>Auckland / Northland lockdowns in 2021 – 2022</w:t>
      </w:r>
    </w:p>
    <w:p w14:paraId="3ACAA57E" w14:textId="718D0BB6" w:rsidR="009B0241" w:rsidRPr="00465AA1" w:rsidRDefault="009B0241" w:rsidP="009B0241">
      <w:pPr>
        <w:pStyle w:val="Listtoplevel"/>
      </w:pPr>
      <w:r>
        <w:rPr>
          <w:shd w:val="clear" w:color="auto" w:fill="FFFFFF"/>
        </w:rPr>
        <w:t>COVID-19 testing</w:t>
      </w:r>
      <w:r>
        <w:t>.</w:t>
      </w:r>
    </w:p>
    <w:p w14:paraId="046754CE" w14:textId="77777777" w:rsidR="00661B5C" w:rsidRDefault="00661B5C" w:rsidP="00BD34B6">
      <w:pPr>
        <w:rPr>
          <w:lang w:eastAsia="en-GB"/>
        </w:rPr>
      </w:pPr>
    </w:p>
    <w:p w14:paraId="5CA3C263" w14:textId="77777777" w:rsidR="00661B5C" w:rsidRDefault="00661B5C" w:rsidP="00BD34B6">
      <w:pPr>
        <w:rPr>
          <w:lang w:eastAsia="en-GB"/>
        </w:rPr>
      </w:pPr>
    </w:p>
    <w:p w14:paraId="1CCA0FC4" w14:textId="0B2D1C4F" w:rsidR="006A63BC" w:rsidRDefault="009B0241" w:rsidP="00BD34B6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954176" behindDoc="0" locked="0" layoutInCell="1" allowOverlap="1" wp14:anchorId="2EE8AAFA" wp14:editId="1DDF0956">
            <wp:simplePos x="0" y="0"/>
            <wp:positionH relativeFrom="margin">
              <wp:align>left</wp:align>
            </wp:positionH>
            <wp:positionV relativeFrom="paragraph">
              <wp:posOffset>-185572</wp:posOffset>
            </wp:positionV>
            <wp:extent cx="1371600" cy="1371600"/>
            <wp:effectExtent l="0" t="0" r="0" b="0"/>
            <wp:wrapNone/>
            <wp:docPr id="567820279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820279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708" w:rsidRPr="00BD34B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1A317DAA" wp14:editId="01D384D4">
                <wp:simplePos x="0" y="0"/>
                <wp:positionH relativeFrom="margin">
                  <wp:align>right</wp:align>
                </wp:positionH>
                <wp:positionV relativeFrom="paragraph">
                  <wp:posOffset>-102358</wp:posOffset>
                </wp:positionV>
                <wp:extent cx="3561743" cy="893929"/>
                <wp:effectExtent l="0" t="0" r="635" b="1905"/>
                <wp:wrapNone/>
                <wp:docPr id="1009876069" name="Rectangle 1009876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743" cy="893929"/>
                        </a:xfrm>
                        <a:prstGeom prst="rect">
                          <a:avLst/>
                        </a:prstGeom>
                        <a:solidFill>
                          <a:srgbClr val="6DC7B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FA59C" id="Rectangle 1009876069" o:spid="_x0000_s1026" style="position:absolute;margin-left:229.25pt;margin-top:-8.05pt;width:280.45pt;height:70.4pt;z-index:-251461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" fillcolor="#6dc7b3" stroked="f" strokeweight="1pt">
                <w10:wrap anchorx="margin"/>
              </v:rect>
            </w:pict>
          </mc:Fallback>
        </mc:AlternateContent>
      </w:r>
      <w:r w:rsidR="00DE487B" w:rsidRPr="006A6BF6">
        <w:rPr>
          <w:lang w:eastAsia="en-GB"/>
        </w:rPr>
        <w:t xml:space="preserve">A </w:t>
      </w:r>
      <w:r w:rsidR="00DE487B" w:rsidRPr="006A6BF6">
        <w:rPr>
          <w:b/>
          <w:bCs/>
          <w:lang w:eastAsia="en-GB"/>
        </w:rPr>
        <w:t>vaccine</w:t>
      </w:r>
      <w:r w:rsidR="00DE487B" w:rsidRPr="006A6BF6">
        <w:rPr>
          <w:lang w:eastAsia="en-GB"/>
        </w:rPr>
        <w:t xml:space="preserve"> is a medicine that can help stop you from getting very sick.</w:t>
      </w:r>
    </w:p>
    <w:p w14:paraId="353B0330" w14:textId="116538F1" w:rsidR="00661B5C" w:rsidRDefault="00661B5C">
      <w:pPr>
        <w:spacing w:line="240" w:lineRule="auto"/>
        <w:ind w:left="0"/>
        <w:rPr>
          <w:lang w:eastAsia="en-GB"/>
        </w:rPr>
      </w:pPr>
      <w:r>
        <w:rPr>
          <w:lang w:eastAsia="en-GB"/>
        </w:rPr>
        <w:br w:type="page"/>
      </w:r>
    </w:p>
    <w:p w14:paraId="70D6D88D" w14:textId="38D700F8" w:rsidR="00124EA8" w:rsidRPr="006A6BF6" w:rsidRDefault="00661B5C" w:rsidP="00BD34B6">
      <w:pPr>
        <w:rPr>
          <w:lang w:eastAsia="en-GB"/>
        </w:rPr>
      </w:pPr>
      <w:r w:rsidRPr="00BD34B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9536" behindDoc="1" locked="0" layoutInCell="1" allowOverlap="1" wp14:anchorId="2541A113" wp14:editId="5FFFBFA5">
                <wp:simplePos x="0" y="0"/>
                <wp:positionH relativeFrom="margin">
                  <wp:posOffset>2171700</wp:posOffset>
                </wp:positionH>
                <wp:positionV relativeFrom="paragraph">
                  <wp:posOffset>-57150</wp:posOffset>
                </wp:positionV>
                <wp:extent cx="3561715" cy="1438275"/>
                <wp:effectExtent l="0" t="0" r="635" b="9525"/>
                <wp:wrapNone/>
                <wp:docPr id="705129063" name="Rectangle 705129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715" cy="1438275"/>
                        </a:xfrm>
                        <a:prstGeom prst="rect">
                          <a:avLst/>
                        </a:prstGeom>
                        <a:solidFill>
                          <a:srgbClr val="6DC7B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F903FE" id="Rectangle 705129063" o:spid="_x0000_s1026" style="position:absolute;margin-left:171pt;margin-top:-4.5pt;width:280.45pt;height:113.25pt;z-index:-25134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" fillcolor="#6dc7b3" stroked="f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3632" behindDoc="0" locked="0" layoutInCell="1" allowOverlap="1" wp14:anchorId="73594272" wp14:editId="6B159260">
            <wp:simplePos x="0" y="0"/>
            <wp:positionH relativeFrom="column">
              <wp:posOffset>0</wp:posOffset>
            </wp:positionH>
            <wp:positionV relativeFrom="paragraph">
              <wp:posOffset>-89535</wp:posOffset>
            </wp:positionV>
            <wp:extent cx="1604645" cy="1571625"/>
            <wp:effectExtent l="0" t="0" r="0" b="0"/>
            <wp:wrapNone/>
            <wp:docPr id="6662045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3BC" w:rsidRPr="006A63BC">
        <w:rPr>
          <w:b/>
          <w:bCs/>
          <w:lang w:eastAsia="en-GB"/>
        </w:rPr>
        <w:t>Vaccine mandates</w:t>
      </w:r>
      <w:r w:rsidR="006A63BC">
        <w:rPr>
          <w:lang w:eastAsia="en-GB"/>
        </w:rPr>
        <w:t xml:space="preserve"> were rules that said some people like doctors had to have vaccines to keep doing their jobs.</w:t>
      </w:r>
      <w:r w:rsidR="00DE487B" w:rsidRPr="006A6BF6">
        <w:rPr>
          <w:lang w:eastAsia="en-GB"/>
        </w:rPr>
        <w:t xml:space="preserve"> </w:t>
      </w:r>
    </w:p>
    <w:p w14:paraId="04E83222" w14:textId="4E64219D" w:rsidR="00DE487B" w:rsidRPr="006A6BF6" w:rsidRDefault="00DE487B" w:rsidP="00BD34B6">
      <w:pPr>
        <w:rPr>
          <w:lang w:eastAsia="en-GB"/>
        </w:rPr>
      </w:pPr>
    </w:p>
    <w:p w14:paraId="2C295EBB" w14:textId="1D6C8C05" w:rsidR="00DE487B" w:rsidRPr="006A6BF6" w:rsidRDefault="0088303F" w:rsidP="00BD34B6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922432" behindDoc="0" locked="0" layoutInCell="1" allowOverlap="1" wp14:anchorId="7E2E5663" wp14:editId="425640A6">
            <wp:simplePos x="0" y="0"/>
            <wp:positionH relativeFrom="margin">
              <wp:align>left</wp:align>
            </wp:positionH>
            <wp:positionV relativeFrom="paragraph">
              <wp:posOffset>354965</wp:posOffset>
            </wp:positionV>
            <wp:extent cx="1371600" cy="1662096"/>
            <wp:effectExtent l="0" t="0" r="0" b="0"/>
            <wp:wrapNone/>
            <wp:docPr id="1544685419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685419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6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708" w:rsidRPr="00BD34B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7F284364" wp14:editId="2A9B6ED1">
                <wp:simplePos x="0" y="0"/>
                <wp:positionH relativeFrom="margin">
                  <wp:align>right</wp:align>
                </wp:positionH>
                <wp:positionV relativeFrom="paragraph">
                  <wp:posOffset>168143</wp:posOffset>
                </wp:positionV>
                <wp:extent cx="3561743" cy="2231409"/>
                <wp:effectExtent l="0" t="0" r="635" b="0"/>
                <wp:wrapNone/>
                <wp:docPr id="837469857" name="Rectangle 837469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743" cy="2231409"/>
                        </a:xfrm>
                        <a:prstGeom prst="rect">
                          <a:avLst/>
                        </a:prstGeom>
                        <a:solidFill>
                          <a:srgbClr val="6DC7B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F515E" id="Rectangle 837469857" o:spid="_x0000_s1026" style="position:absolute;margin-left:229.25pt;margin-top:13.25pt;width:280.45pt;height:175.7pt;z-index:-251459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" fillcolor="#6dc7b3" stroked="f" strokeweight="1pt">
                <w10:wrap anchorx="margin"/>
              </v:rect>
            </w:pict>
          </mc:Fallback>
        </mc:AlternateContent>
      </w:r>
    </w:p>
    <w:p w14:paraId="0F02AB37" w14:textId="5A2B4B7A" w:rsidR="00DE487B" w:rsidRPr="006A6BF6" w:rsidRDefault="00DE487B" w:rsidP="00BD34B6">
      <w:pPr>
        <w:rPr>
          <w:lang w:eastAsia="en-GB"/>
        </w:rPr>
      </w:pPr>
      <w:r w:rsidRPr="006A6BF6">
        <w:rPr>
          <w:b/>
          <w:bCs/>
          <w:lang w:eastAsia="en-GB"/>
        </w:rPr>
        <w:t>Contact tracing</w:t>
      </w:r>
      <w:r w:rsidRPr="006A6BF6">
        <w:rPr>
          <w:lang w:eastAsia="en-GB"/>
        </w:rPr>
        <w:t xml:space="preserve"> means listing:</w:t>
      </w:r>
    </w:p>
    <w:p w14:paraId="24FE5F27" w14:textId="70DD7A50" w:rsidR="00DE487B" w:rsidRPr="006A6BF6" w:rsidRDefault="00DE487B" w:rsidP="009672B1">
      <w:pPr>
        <w:pStyle w:val="Listtoplevel"/>
        <w:numPr>
          <w:ilvl w:val="0"/>
          <w:numId w:val="20"/>
        </w:numPr>
        <w:rPr>
          <w:rFonts w:eastAsiaTheme="minorEastAsia"/>
          <w:noProof w:val="0"/>
          <w:szCs w:val="24"/>
          <w:lang w:val="en-AU" w:eastAsia="en-GB"/>
        </w:rPr>
      </w:pPr>
      <w:r w:rsidRPr="006A6BF6">
        <w:rPr>
          <w:rFonts w:eastAsiaTheme="minorEastAsia"/>
          <w:noProof w:val="0"/>
          <w:szCs w:val="24"/>
          <w:lang w:val="en-AU" w:eastAsia="en-GB"/>
        </w:rPr>
        <w:t xml:space="preserve">where you have been </w:t>
      </w:r>
    </w:p>
    <w:p w14:paraId="2CCCAA6C" w14:textId="0B5C2CDA" w:rsidR="00DE487B" w:rsidRPr="006A6BF6" w:rsidRDefault="00DE487B" w:rsidP="009672B1">
      <w:pPr>
        <w:pStyle w:val="Listtoplevel"/>
        <w:numPr>
          <w:ilvl w:val="0"/>
          <w:numId w:val="20"/>
        </w:numPr>
        <w:rPr>
          <w:rFonts w:eastAsiaTheme="minorEastAsia"/>
          <w:noProof w:val="0"/>
          <w:szCs w:val="24"/>
          <w:lang w:val="en-AU" w:eastAsia="en-GB"/>
        </w:rPr>
      </w:pPr>
      <w:r w:rsidRPr="006A6BF6">
        <w:rPr>
          <w:rFonts w:eastAsiaTheme="minorEastAsia"/>
          <w:noProof w:val="0"/>
          <w:szCs w:val="24"/>
          <w:lang w:val="en-AU" w:eastAsia="en-GB"/>
        </w:rPr>
        <w:t xml:space="preserve">the people you have spent time with. </w:t>
      </w:r>
    </w:p>
    <w:p w14:paraId="5EB71FE0" w14:textId="34697D30" w:rsidR="00DE487B" w:rsidRPr="006A6BF6" w:rsidRDefault="00DE487B" w:rsidP="00BD34B6">
      <w:pPr>
        <w:rPr>
          <w:lang w:eastAsia="en-GB"/>
        </w:rPr>
      </w:pPr>
    </w:p>
    <w:p w14:paraId="4C8FF369" w14:textId="25697B40" w:rsidR="006A6BF6" w:rsidRPr="006A6BF6" w:rsidRDefault="006A6BF6" w:rsidP="00BD34B6">
      <w:pPr>
        <w:rPr>
          <w:lang w:eastAsia="en-GB"/>
        </w:rPr>
      </w:pPr>
    </w:p>
    <w:p w14:paraId="74BED942" w14:textId="665AF0F5" w:rsidR="00AA2708" w:rsidRPr="006A6BF6" w:rsidRDefault="006A63BC" w:rsidP="00BD34B6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971584" behindDoc="0" locked="0" layoutInCell="1" allowOverlap="1" wp14:anchorId="5686F069" wp14:editId="4982DC29">
            <wp:simplePos x="0" y="0"/>
            <wp:positionH relativeFrom="margin">
              <wp:posOffset>-1905</wp:posOffset>
            </wp:positionH>
            <wp:positionV relativeFrom="paragraph">
              <wp:posOffset>-105410</wp:posOffset>
            </wp:positionV>
            <wp:extent cx="1554480" cy="1554480"/>
            <wp:effectExtent l="0" t="0" r="7620" b="7620"/>
            <wp:wrapNone/>
            <wp:docPr id="424081817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80991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4B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1E223F65" wp14:editId="1D8CEE5D">
                <wp:simplePos x="0" y="0"/>
                <wp:positionH relativeFrom="margin">
                  <wp:posOffset>2171700</wp:posOffset>
                </wp:positionH>
                <wp:positionV relativeFrom="paragraph">
                  <wp:posOffset>-76200</wp:posOffset>
                </wp:positionV>
                <wp:extent cx="3561715" cy="2828925"/>
                <wp:effectExtent l="0" t="0" r="635" b="9525"/>
                <wp:wrapNone/>
                <wp:docPr id="1644201117" name="Rectangle 164420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715" cy="2828925"/>
                        </a:xfrm>
                        <a:prstGeom prst="rect">
                          <a:avLst/>
                        </a:prstGeom>
                        <a:solidFill>
                          <a:srgbClr val="6DC7B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B4824" id="Rectangle 1644201117" o:spid="_x0000_s1026" style="position:absolute;margin-left:171pt;margin-top:-6pt;width:280.45pt;height:222.75pt;z-index:-25145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" fillcolor="#6dc7b3" stroked="f" strokeweight="1pt">
                <w10:wrap anchorx="margin"/>
              </v:rect>
            </w:pict>
          </mc:Fallback>
        </mc:AlternateContent>
      </w:r>
      <w:r w:rsidR="00AA2708" w:rsidRPr="006A6BF6">
        <w:rPr>
          <w:b/>
          <w:bCs/>
          <w:lang w:eastAsia="en-GB"/>
        </w:rPr>
        <w:t>Lockdowns</w:t>
      </w:r>
      <w:r w:rsidR="00AA2708" w:rsidRPr="006A6BF6">
        <w:rPr>
          <w:lang w:eastAsia="en-GB"/>
        </w:rPr>
        <w:t xml:space="preserve"> were when the Government asked everyone to stay at home so they would not:</w:t>
      </w:r>
    </w:p>
    <w:p w14:paraId="3965871C" w14:textId="50C73BB5" w:rsidR="00AA2708" w:rsidRPr="006A6BF6" w:rsidRDefault="0088303F" w:rsidP="009672B1">
      <w:pPr>
        <w:pStyle w:val="Listtoplevel"/>
        <w:numPr>
          <w:ilvl w:val="0"/>
          <w:numId w:val="20"/>
        </w:numPr>
        <w:rPr>
          <w:rFonts w:eastAsiaTheme="minorEastAsia"/>
          <w:noProof w:val="0"/>
          <w:szCs w:val="24"/>
          <w:lang w:val="en-AU" w:eastAsia="en-GB"/>
        </w:rPr>
      </w:pPr>
      <w:r>
        <w:rPr>
          <w:rFonts w:cs="Arial"/>
          <w:bCs/>
          <w:szCs w:val="32"/>
        </w:rPr>
        <w:drawing>
          <wp:anchor distT="0" distB="0" distL="114300" distR="114300" simplePos="0" relativeHeight="251924480" behindDoc="0" locked="0" layoutInCell="1" allowOverlap="1" wp14:anchorId="0ED67F60" wp14:editId="0664BEAA">
            <wp:simplePos x="0" y="0"/>
            <wp:positionH relativeFrom="margin">
              <wp:posOffset>0</wp:posOffset>
            </wp:positionH>
            <wp:positionV relativeFrom="paragraph">
              <wp:posOffset>585470</wp:posOffset>
            </wp:positionV>
            <wp:extent cx="1371600" cy="1371600"/>
            <wp:effectExtent l="0" t="0" r="0" b="0"/>
            <wp:wrapNone/>
            <wp:docPr id="1603862485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862485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708" w:rsidRPr="006A6BF6">
        <w:rPr>
          <w:rFonts w:eastAsiaTheme="minorEastAsia"/>
          <w:noProof w:val="0"/>
          <w:szCs w:val="24"/>
          <w:lang w:val="en-AU" w:eastAsia="en-GB"/>
        </w:rPr>
        <w:t xml:space="preserve">get sick </w:t>
      </w:r>
    </w:p>
    <w:p w14:paraId="7C9E8F22" w14:textId="33AC3891" w:rsidR="006A6BF6" w:rsidRDefault="00AA2708" w:rsidP="009672B1">
      <w:pPr>
        <w:pStyle w:val="Listtoplevel"/>
        <w:numPr>
          <w:ilvl w:val="0"/>
          <w:numId w:val="20"/>
        </w:numPr>
        <w:rPr>
          <w:rFonts w:eastAsiaTheme="minorEastAsia"/>
          <w:noProof w:val="0"/>
          <w:szCs w:val="24"/>
          <w:lang w:val="en-AU" w:eastAsia="en-GB"/>
        </w:rPr>
      </w:pPr>
      <w:r w:rsidRPr="006A6BF6">
        <w:rPr>
          <w:rFonts w:eastAsiaTheme="minorEastAsia"/>
          <w:noProof w:val="0"/>
          <w:szCs w:val="24"/>
          <w:lang w:val="en-AU" w:eastAsia="en-GB"/>
        </w:rPr>
        <w:t xml:space="preserve">spread COVID-19 to other people. </w:t>
      </w:r>
    </w:p>
    <w:p w14:paraId="1712F226" w14:textId="77777777" w:rsidR="006B6E76" w:rsidRDefault="006B6E76" w:rsidP="006B6E76">
      <w:pPr>
        <w:rPr>
          <w:lang w:eastAsia="en-GB"/>
        </w:rPr>
      </w:pPr>
    </w:p>
    <w:p w14:paraId="507F4C4D" w14:textId="5661A284" w:rsidR="006B6E76" w:rsidRDefault="006A63BC">
      <w:pPr>
        <w:spacing w:line="240" w:lineRule="auto"/>
        <w:ind w:left="0"/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926528" behindDoc="0" locked="0" layoutInCell="1" allowOverlap="1" wp14:anchorId="5BECF0EB" wp14:editId="19238159">
            <wp:simplePos x="0" y="0"/>
            <wp:positionH relativeFrom="margin">
              <wp:posOffset>0</wp:posOffset>
            </wp:positionH>
            <wp:positionV relativeFrom="paragraph">
              <wp:posOffset>7442835</wp:posOffset>
            </wp:positionV>
            <wp:extent cx="1371600" cy="1371600"/>
            <wp:effectExtent l="0" t="0" r="0" b="0"/>
            <wp:wrapNone/>
            <wp:docPr id="666852508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852508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1D159" w14:textId="77777777" w:rsidR="00661B5C" w:rsidRDefault="00661B5C">
      <w:pPr>
        <w:spacing w:line="240" w:lineRule="auto"/>
        <w:ind w:left="0"/>
        <w:rPr>
          <w:lang w:eastAsia="en-GB"/>
        </w:rPr>
      </w:pPr>
      <w:r>
        <w:rPr>
          <w:lang w:eastAsia="en-GB"/>
        </w:rPr>
        <w:br w:type="page"/>
      </w:r>
    </w:p>
    <w:p w14:paraId="75107D00" w14:textId="2B4D08A8" w:rsidR="006B6E76" w:rsidRDefault="006B6E76" w:rsidP="006B6E76">
      <w:pPr>
        <w:rPr>
          <w:lang w:eastAsia="en-GB"/>
        </w:rPr>
      </w:pPr>
      <w:r>
        <w:rPr>
          <w:lang w:eastAsia="en-GB"/>
        </w:rPr>
        <w:t>The Inquiry will:</w:t>
      </w:r>
    </w:p>
    <w:p w14:paraId="491DCBF0" w14:textId="1DE296EF" w:rsidR="006B6E76" w:rsidRDefault="00BE4CDC" w:rsidP="00BE4CDC">
      <w:pPr>
        <w:pStyle w:val="Listtoplevel"/>
        <w:rPr>
          <w:lang w:eastAsia="en-GB"/>
        </w:rPr>
      </w:pPr>
      <w:r w:rsidRPr="00BE4CDC">
        <w:rPr>
          <w:lang w:eastAsia="en-GB"/>
        </w:rPr>
        <w:drawing>
          <wp:anchor distT="0" distB="0" distL="114300" distR="114300" simplePos="0" relativeHeight="251928576" behindDoc="0" locked="0" layoutInCell="1" allowOverlap="1" wp14:anchorId="0352321C" wp14:editId="7F06D106">
            <wp:simplePos x="0" y="0"/>
            <wp:positionH relativeFrom="margin">
              <wp:align>left</wp:align>
            </wp:positionH>
            <wp:positionV relativeFrom="paragraph">
              <wp:posOffset>250190</wp:posOffset>
            </wp:positionV>
            <wp:extent cx="1645920" cy="1645920"/>
            <wp:effectExtent l="0" t="0" r="0" b="0"/>
            <wp:wrapNone/>
            <wp:docPr id="177823265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23265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E76">
        <w:rPr>
          <w:lang w:eastAsia="en-GB"/>
        </w:rPr>
        <w:t xml:space="preserve">review the key </w:t>
      </w:r>
      <w:r w:rsidR="0089757E">
        <w:rPr>
          <w:lang w:eastAsia="en-GB"/>
        </w:rPr>
        <w:t>decisions</w:t>
      </w:r>
      <w:r w:rsidR="006B6E76">
        <w:rPr>
          <w:lang w:eastAsia="en-GB"/>
        </w:rPr>
        <w:t xml:space="preserve"> made by the Government in these areas / topics </w:t>
      </w:r>
    </w:p>
    <w:p w14:paraId="5687C1F2" w14:textId="18C51329" w:rsidR="004950F6" w:rsidRDefault="00BE4CDC" w:rsidP="00277F61">
      <w:pPr>
        <w:pStyle w:val="Listtoplevel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1929600" behindDoc="0" locked="0" layoutInCell="1" allowOverlap="1" wp14:anchorId="2AA46F57" wp14:editId="5BBA5693">
            <wp:simplePos x="0" y="0"/>
            <wp:positionH relativeFrom="margin">
              <wp:align>left</wp:align>
            </wp:positionH>
            <wp:positionV relativeFrom="paragraph">
              <wp:posOffset>748585</wp:posOffset>
            </wp:positionV>
            <wp:extent cx="1645920" cy="1231281"/>
            <wp:effectExtent l="0" t="0" r="0" b="6985"/>
            <wp:wrapNone/>
            <wp:docPr id="370205719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205719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3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E76">
        <w:rPr>
          <w:lang w:eastAsia="en-GB"/>
        </w:rPr>
        <w:t>give recommendations on how Aotearoa New Zealand could</w:t>
      </w:r>
      <w:r w:rsidR="004950F6">
        <w:rPr>
          <w:lang w:eastAsia="en-GB"/>
        </w:rPr>
        <w:t>:</w:t>
      </w:r>
    </w:p>
    <w:p w14:paraId="6D5EB23D" w14:textId="10D18F2D" w:rsidR="004950F6" w:rsidRPr="00277F61" w:rsidRDefault="00BE4CDC" w:rsidP="00277F61">
      <w:pPr>
        <w:pStyle w:val="Listsecondlevel"/>
      </w:pPr>
      <w:r>
        <w:rPr>
          <w:rFonts w:cs="Arial"/>
          <w:bCs/>
          <w:noProof/>
          <w:szCs w:val="32"/>
        </w:rPr>
        <w:drawing>
          <wp:anchor distT="0" distB="0" distL="114300" distR="114300" simplePos="0" relativeHeight="251931648" behindDoc="0" locked="0" layoutInCell="1" allowOverlap="1" wp14:anchorId="48336DF8" wp14:editId="62086F1F">
            <wp:simplePos x="0" y="0"/>
            <wp:positionH relativeFrom="margin">
              <wp:align>left</wp:align>
            </wp:positionH>
            <wp:positionV relativeFrom="paragraph">
              <wp:posOffset>1135085</wp:posOffset>
            </wp:positionV>
            <wp:extent cx="1645920" cy="1645920"/>
            <wp:effectExtent l="0" t="0" r="0" b="0"/>
            <wp:wrapNone/>
            <wp:docPr id="174037783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37783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E76" w:rsidRPr="00277F61">
        <w:t xml:space="preserve">make better decisions if a pandemic happens again in the future </w:t>
      </w:r>
    </w:p>
    <w:p w14:paraId="5528EB50" w14:textId="47E9C02F" w:rsidR="006B6E76" w:rsidRPr="006A6BF6" w:rsidRDefault="006B6E76" w:rsidP="00277F61">
      <w:pPr>
        <w:pStyle w:val="Listsecondlevel"/>
        <w:rPr>
          <w:lang w:eastAsia="en-GB"/>
        </w:rPr>
      </w:pPr>
      <w:r w:rsidRPr="00277F61">
        <w:t xml:space="preserve">be better </w:t>
      </w:r>
      <w:r w:rsidR="009B6114">
        <w:t>prepared</w:t>
      </w:r>
      <w:r w:rsidRPr="004950F6">
        <w:t xml:space="preserve"> if a pandemic happens </w:t>
      </w:r>
      <w:r w:rsidR="009B6114">
        <w:t>again</w:t>
      </w:r>
      <w:r w:rsidR="00E406D7">
        <w:rPr>
          <w:lang w:eastAsia="en-GB"/>
        </w:rPr>
        <w:t xml:space="preserve">. </w:t>
      </w:r>
    </w:p>
    <w:p w14:paraId="63544A1D" w14:textId="5ECEBC6D" w:rsidR="00AA2708" w:rsidRPr="006B6E76" w:rsidRDefault="006A6BF6" w:rsidP="006B6E76">
      <w:pPr>
        <w:spacing w:line="240" w:lineRule="auto"/>
        <w:ind w:left="0"/>
        <w:rPr>
          <w:rFonts w:eastAsiaTheme="minorHAnsi"/>
          <w:noProof/>
          <w:szCs w:val="22"/>
          <w:shd w:val="clear" w:color="auto" w:fill="FFFFFF"/>
          <w:lang w:val="en-GB" w:eastAsia="en-GB"/>
        </w:rPr>
      </w:pPr>
      <w:r>
        <w:rPr>
          <w:shd w:val="clear" w:color="auto" w:fill="FFFFFF"/>
          <w:lang w:eastAsia="en-GB"/>
        </w:rPr>
        <w:br w:type="page"/>
      </w:r>
    </w:p>
    <w:p w14:paraId="68589916" w14:textId="008C225F" w:rsidR="00124EA8" w:rsidRDefault="006B6E76" w:rsidP="00124EA8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How you can </w:t>
      </w:r>
      <w:r w:rsidR="0052133C">
        <w:rPr>
          <w:shd w:val="clear" w:color="auto" w:fill="FFFFFF"/>
          <w:lang w:eastAsia="en-GB"/>
        </w:rPr>
        <w:t>tell</w:t>
      </w:r>
      <w:r>
        <w:rPr>
          <w:shd w:val="clear" w:color="auto" w:fill="FFFFFF"/>
          <w:lang w:eastAsia="en-GB"/>
        </w:rPr>
        <w:t xml:space="preserve"> </w:t>
      </w:r>
      <w:r w:rsidR="0052133C">
        <w:rPr>
          <w:shd w:val="clear" w:color="auto" w:fill="FFFFFF"/>
          <w:lang w:eastAsia="en-GB"/>
        </w:rPr>
        <w:t xml:space="preserve">us about </w:t>
      </w:r>
      <w:r w:rsidR="0052133C">
        <w:rPr>
          <w:shd w:val="clear" w:color="auto" w:fill="FFFFFF"/>
          <w:lang w:eastAsia="en-GB"/>
        </w:rPr>
        <w:br/>
      </w:r>
      <w:r>
        <w:rPr>
          <w:shd w:val="clear" w:color="auto" w:fill="FFFFFF"/>
          <w:lang w:eastAsia="en-GB"/>
        </w:rPr>
        <w:t>your experience</w:t>
      </w:r>
    </w:p>
    <w:p w14:paraId="29F5DC53" w14:textId="77777777" w:rsidR="00124EA8" w:rsidRDefault="00124EA8" w:rsidP="00124EA8">
      <w:pPr>
        <w:rPr>
          <w:lang w:eastAsia="en-GB"/>
        </w:rPr>
      </w:pPr>
    </w:p>
    <w:p w14:paraId="3FC963E6" w14:textId="3C3A55D9" w:rsidR="00527CD6" w:rsidRPr="00124EA8" w:rsidRDefault="00527CD6" w:rsidP="00124EA8">
      <w:pPr>
        <w:rPr>
          <w:lang w:eastAsia="en-GB"/>
        </w:rPr>
      </w:pPr>
    </w:p>
    <w:p w14:paraId="2B3DB235" w14:textId="76A3FDDB" w:rsidR="00ED24F1" w:rsidRDefault="009207AF" w:rsidP="00ED24F1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933696" behindDoc="0" locked="0" layoutInCell="1" allowOverlap="1" wp14:anchorId="71C8312E" wp14:editId="2C04C489">
            <wp:simplePos x="0" y="0"/>
            <wp:positionH relativeFrom="margin">
              <wp:posOffset>20819</wp:posOffset>
            </wp:positionH>
            <wp:positionV relativeFrom="paragraph">
              <wp:posOffset>287020</wp:posOffset>
            </wp:positionV>
            <wp:extent cx="1371600" cy="1013829"/>
            <wp:effectExtent l="0" t="0" r="0" b="0"/>
            <wp:wrapNone/>
            <wp:docPr id="39972058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72058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1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4F1">
        <w:rPr>
          <w:rFonts w:eastAsia="Times New Roman"/>
          <w:shd w:val="clear" w:color="auto" w:fill="FFFFFF"/>
          <w:lang w:eastAsia="en-GB"/>
        </w:rPr>
        <w:t xml:space="preserve">You can </w:t>
      </w:r>
      <w:r w:rsidR="0052133C">
        <w:rPr>
          <w:rFonts w:eastAsia="Times New Roman"/>
          <w:shd w:val="clear" w:color="auto" w:fill="FFFFFF"/>
          <w:lang w:eastAsia="en-GB"/>
        </w:rPr>
        <w:t>tell</w:t>
      </w:r>
      <w:r w:rsidR="00527CD6">
        <w:rPr>
          <w:rFonts w:eastAsia="Times New Roman"/>
          <w:shd w:val="clear" w:color="auto" w:fill="FFFFFF"/>
          <w:lang w:eastAsia="en-GB"/>
        </w:rPr>
        <w:t xml:space="preserve"> </w:t>
      </w:r>
      <w:r w:rsidR="00B9448A">
        <w:rPr>
          <w:rFonts w:eastAsia="Times New Roman"/>
          <w:shd w:val="clear" w:color="auto" w:fill="FFFFFF"/>
          <w:lang w:eastAsia="en-GB"/>
        </w:rPr>
        <w:t>us about your</w:t>
      </w:r>
      <w:r w:rsidR="004358B9">
        <w:rPr>
          <w:rFonts w:eastAsia="Times New Roman"/>
          <w:shd w:val="clear" w:color="auto" w:fill="FFFFFF"/>
          <w:lang w:eastAsia="en-GB"/>
        </w:rPr>
        <w:t xml:space="preserve"> experience</w:t>
      </w:r>
      <w:r w:rsidR="00527CD6">
        <w:rPr>
          <w:rFonts w:eastAsia="Times New Roman"/>
          <w:shd w:val="clear" w:color="auto" w:fill="FFFFFF"/>
          <w:lang w:eastAsia="en-GB"/>
        </w:rPr>
        <w:t xml:space="preserve"> </w:t>
      </w:r>
      <w:r w:rsidR="00ED24F1">
        <w:rPr>
          <w:rFonts w:eastAsia="Times New Roman"/>
          <w:shd w:val="clear" w:color="auto" w:fill="FFFFFF"/>
          <w:lang w:eastAsia="en-GB"/>
        </w:rPr>
        <w:t>in 2 ways:</w:t>
      </w:r>
    </w:p>
    <w:p w14:paraId="37E68826" w14:textId="444C3E78" w:rsidR="00ED24F1" w:rsidRDefault="00ED24F1" w:rsidP="009672B1">
      <w:pPr>
        <w:pStyle w:val="Listtoplevel"/>
        <w:numPr>
          <w:ilvl w:val="0"/>
          <w:numId w:val="20"/>
        </w:num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fill in </w:t>
      </w:r>
      <w:r w:rsidR="00513CCC">
        <w:rPr>
          <w:shd w:val="clear" w:color="auto" w:fill="FFFFFF"/>
          <w:lang w:eastAsia="en-GB"/>
        </w:rPr>
        <w:t>an</w:t>
      </w:r>
      <w:r>
        <w:rPr>
          <w:shd w:val="clear" w:color="auto" w:fill="FFFFFF"/>
          <w:lang w:eastAsia="en-GB"/>
        </w:rPr>
        <w:t xml:space="preserve"> online form </w:t>
      </w:r>
    </w:p>
    <w:p w14:paraId="792470BA" w14:textId="3C05671F" w:rsidR="00ED24F1" w:rsidRDefault="007236B1" w:rsidP="009672B1">
      <w:pPr>
        <w:pStyle w:val="Listtoplevel"/>
        <w:numPr>
          <w:ilvl w:val="0"/>
          <w:numId w:val="20"/>
        </w:numPr>
        <w:rPr>
          <w:shd w:val="clear" w:color="auto" w:fill="FFFFFF"/>
          <w:lang w:eastAsia="en-GB"/>
        </w:rPr>
      </w:pPr>
      <w:r>
        <w:rPr>
          <w:rFonts w:eastAsia="Times New Roman"/>
          <w:lang w:eastAsia="en-GB"/>
        </w:rPr>
        <w:drawing>
          <wp:anchor distT="0" distB="0" distL="114300" distR="114300" simplePos="0" relativeHeight="251934720" behindDoc="0" locked="0" layoutInCell="1" allowOverlap="1" wp14:anchorId="16698C9E" wp14:editId="45FF3809">
            <wp:simplePos x="0" y="0"/>
            <wp:positionH relativeFrom="margin">
              <wp:posOffset>163585</wp:posOffset>
            </wp:positionH>
            <wp:positionV relativeFrom="paragraph">
              <wp:posOffset>68873</wp:posOffset>
            </wp:positionV>
            <wp:extent cx="1049216" cy="1339545"/>
            <wp:effectExtent l="0" t="0" r="0" b="0"/>
            <wp:wrapNone/>
            <wp:docPr id="1930925301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925301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216" cy="13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4F1">
        <w:rPr>
          <w:shd w:val="clear" w:color="auto" w:fill="FFFFFF"/>
          <w:lang w:eastAsia="en-GB"/>
        </w:rPr>
        <w:t xml:space="preserve">call the call centre staff to tell them your experience. </w:t>
      </w:r>
    </w:p>
    <w:p w14:paraId="7E58999B" w14:textId="77777777" w:rsidR="00ED24F1" w:rsidRDefault="00ED24F1" w:rsidP="00ED24F1">
      <w:pPr>
        <w:rPr>
          <w:rFonts w:eastAsia="Times New Roman"/>
          <w:shd w:val="clear" w:color="auto" w:fill="FFFFFF"/>
          <w:lang w:eastAsia="en-GB"/>
        </w:rPr>
      </w:pPr>
    </w:p>
    <w:p w14:paraId="1CE9AA4D" w14:textId="0775A801" w:rsidR="00ED24F1" w:rsidRDefault="00ED24F1" w:rsidP="00ED24F1">
      <w:pPr>
        <w:rPr>
          <w:rFonts w:eastAsia="Times New Roman"/>
          <w:shd w:val="clear" w:color="auto" w:fill="FFFFFF"/>
          <w:lang w:eastAsia="en-GB"/>
        </w:rPr>
      </w:pPr>
    </w:p>
    <w:p w14:paraId="3DC799F4" w14:textId="3B56CAE0" w:rsidR="00FD74B0" w:rsidRPr="00FD74B0" w:rsidRDefault="009207AF" w:rsidP="00FD74B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57E31FA2" wp14:editId="6D8901A5">
                <wp:simplePos x="0" y="0"/>
                <wp:positionH relativeFrom="margin">
                  <wp:align>left</wp:align>
                </wp:positionH>
                <wp:positionV relativeFrom="paragraph">
                  <wp:posOffset>102284</wp:posOffset>
                </wp:positionV>
                <wp:extent cx="1805354" cy="861646"/>
                <wp:effectExtent l="0" t="0" r="4445" b="0"/>
                <wp:wrapNone/>
                <wp:docPr id="1187005814" name="Group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5354" cy="861646"/>
                          <a:chOff x="0" y="0"/>
                          <a:chExt cx="2603305" cy="1219982"/>
                        </a:xfrm>
                      </wpg:grpSpPr>
                      <pic:pic xmlns:pic="http://schemas.openxmlformats.org/drawingml/2006/picture">
                        <pic:nvPicPr>
                          <pic:cNvPr id="1487220421" name="Picture 4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4585" y="31262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79954207" name="Picture 4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108BED" id="Group 45" o:spid="_x0000_s1026" alt="&quot;&quot;" style="position:absolute;margin-left:0;margin-top:8.05pt;width:142.15pt;height:67.85pt;z-index:251937792;mso-position-horizontal:left;mso-position-horizontal-relative:margin;mso-width-relative:margin;mso-height-relative:margin" coordsize="26033,121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">
                <v:shape id="Picture 43" o:spid="_x0000_s1027" type="#_x0000_t75" alt="&quot;&quot;" style="position:absolute;left:14145;top:312;width:11888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">
                  <v:imagedata r:id="rId65" o:title=""/>
                </v:shape>
                <v:shape id="Picture 44" o:spid="_x0000_s1028" type="#_x0000_t75" alt="&quot;&quot;" style="position:absolute;width:11887;height:11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">
                  <v:imagedata r:id="rId66" o:title=""/>
                </v:shape>
                <w10:wrap anchorx="margin"/>
              </v:group>
            </w:pict>
          </mc:Fallback>
        </mc:AlternateContent>
      </w:r>
      <w:r w:rsidR="00FD74B0">
        <w:rPr>
          <w:rFonts w:eastAsia="Times New Roman"/>
          <w:shd w:val="clear" w:color="auto" w:fill="FFFFFF"/>
          <w:lang w:eastAsia="en-GB"/>
        </w:rPr>
        <w:t xml:space="preserve">You can </w:t>
      </w:r>
      <w:r w:rsidR="00356C57">
        <w:rPr>
          <w:rFonts w:eastAsia="Times New Roman"/>
          <w:shd w:val="clear" w:color="auto" w:fill="FFFFFF"/>
          <w:lang w:eastAsia="en-GB"/>
        </w:rPr>
        <w:t>tell us about</w:t>
      </w:r>
      <w:r w:rsidR="009441D1">
        <w:rPr>
          <w:rFonts w:eastAsia="Times New Roman"/>
          <w:shd w:val="clear" w:color="auto" w:fill="FFFFFF"/>
          <w:lang w:eastAsia="en-GB"/>
        </w:rPr>
        <w:t xml:space="preserve"> your experience</w:t>
      </w:r>
      <w:r w:rsidR="0076315D">
        <w:rPr>
          <w:rFonts w:eastAsia="Times New Roman"/>
          <w:shd w:val="clear" w:color="auto" w:fill="FFFFFF"/>
          <w:lang w:eastAsia="en-GB"/>
        </w:rPr>
        <w:t xml:space="preserve"> </w:t>
      </w:r>
      <w:r w:rsidR="00FD74B0">
        <w:rPr>
          <w:rFonts w:eastAsia="Times New Roman"/>
          <w:shd w:val="clear" w:color="auto" w:fill="FFFFFF"/>
          <w:lang w:eastAsia="en-GB"/>
        </w:rPr>
        <w:t xml:space="preserve">until </w:t>
      </w:r>
      <w:r w:rsidR="00FD74B0">
        <w:rPr>
          <w:rFonts w:eastAsia="Times New Roman"/>
          <w:b/>
          <w:bCs/>
          <w:shd w:val="clear" w:color="auto" w:fill="FFFFFF"/>
          <w:lang w:eastAsia="en-GB"/>
        </w:rPr>
        <w:t xml:space="preserve">midnight </w:t>
      </w:r>
      <w:r w:rsidR="00FD74B0">
        <w:rPr>
          <w:rFonts w:eastAsia="Times New Roman"/>
          <w:shd w:val="clear" w:color="auto" w:fill="FFFFFF"/>
          <w:lang w:eastAsia="en-GB"/>
        </w:rPr>
        <w:t xml:space="preserve">on </w:t>
      </w:r>
      <w:r w:rsidR="007661D8">
        <w:rPr>
          <w:rFonts w:eastAsia="Times New Roman"/>
          <w:shd w:val="clear" w:color="auto" w:fill="FFFFFF"/>
          <w:lang w:eastAsia="en-GB"/>
        </w:rPr>
        <w:br/>
      </w:r>
      <w:r w:rsidR="00FD74B0">
        <w:rPr>
          <w:rFonts w:eastAsia="Times New Roman"/>
          <w:b/>
          <w:bCs/>
          <w:shd w:val="clear" w:color="auto" w:fill="FFFFFF"/>
          <w:lang w:eastAsia="en-GB"/>
        </w:rPr>
        <w:t xml:space="preserve">27 April </w:t>
      </w:r>
      <w:r w:rsidR="004358B9">
        <w:rPr>
          <w:rFonts w:eastAsia="Times New Roman"/>
          <w:b/>
          <w:bCs/>
          <w:shd w:val="clear" w:color="auto" w:fill="FFFFFF"/>
          <w:lang w:eastAsia="en-GB"/>
        </w:rPr>
        <w:t>2025</w:t>
      </w:r>
      <w:r w:rsidR="00FD74B0">
        <w:rPr>
          <w:rFonts w:eastAsia="Times New Roman"/>
          <w:b/>
          <w:bCs/>
          <w:shd w:val="clear" w:color="auto" w:fill="FFFFFF"/>
          <w:lang w:eastAsia="en-GB"/>
        </w:rPr>
        <w:t xml:space="preserve">. </w:t>
      </w:r>
    </w:p>
    <w:p w14:paraId="723BEE39" w14:textId="77777777" w:rsidR="00FD74B0" w:rsidRDefault="00FD74B0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18DE65D9" w14:textId="4444C091" w:rsidR="00ED24F1" w:rsidRDefault="00BA0D59" w:rsidP="00ED24F1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GB"/>
        </w:rPr>
        <w:drawing>
          <wp:anchor distT="0" distB="0" distL="114300" distR="114300" simplePos="0" relativeHeight="251939840" behindDoc="0" locked="0" layoutInCell="1" allowOverlap="1" wp14:anchorId="0615D1C0" wp14:editId="0AFCCA7F">
            <wp:simplePos x="0" y="0"/>
            <wp:positionH relativeFrom="margin">
              <wp:align>left</wp:align>
            </wp:positionH>
            <wp:positionV relativeFrom="paragraph">
              <wp:posOffset>-103128</wp:posOffset>
            </wp:positionV>
            <wp:extent cx="1554480" cy="1617975"/>
            <wp:effectExtent l="0" t="0" r="7620" b="1905"/>
            <wp:wrapNone/>
            <wp:docPr id="624744442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855833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6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4F1">
        <w:rPr>
          <w:rFonts w:eastAsia="Times New Roman"/>
          <w:shd w:val="clear" w:color="auto" w:fill="FFFFFF"/>
          <w:lang w:eastAsia="en-GB"/>
        </w:rPr>
        <w:t>The online form is available at this website:</w:t>
      </w:r>
    </w:p>
    <w:p w14:paraId="0A160E6E" w14:textId="77777777" w:rsidR="00ED24F1" w:rsidRDefault="00ED24F1" w:rsidP="00ED24F1">
      <w:pPr>
        <w:rPr>
          <w:rFonts w:eastAsia="Times New Roman"/>
          <w:shd w:val="clear" w:color="auto" w:fill="FFFFFF"/>
          <w:lang w:eastAsia="en-GB"/>
        </w:rPr>
      </w:pPr>
    </w:p>
    <w:p w14:paraId="3083BB2B" w14:textId="0E1BC830" w:rsidR="003B082E" w:rsidRPr="00C4680D" w:rsidRDefault="00C4680D" w:rsidP="00ED24F1">
      <w:pPr>
        <w:rPr>
          <w:color w:val="000000" w:themeColor="text1"/>
        </w:rPr>
      </w:pPr>
      <w:hyperlink r:id="rId68" w:history="1">
        <w:r w:rsidRPr="00C4680D">
          <w:rPr>
            <w:rStyle w:val="Hyperlink"/>
            <w:b/>
            <w:bCs/>
            <w:color w:val="000000" w:themeColor="text1"/>
            <w:u w:val="none"/>
          </w:rPr>
          <w:t>tinyurl.com/yhjnr8ts</w:t>
        </w:r>
      </w:hyperlink>
      <w:r w:rsidRPr="00C4680D">
        <w:rPr>
          <w:b/>
          <w:bCs/>
          <w:color w:val="000000" w:themeColor="text1"/>
        </w:rPr>
        <w:t xml:space="preserve"> </w:t>
      </w:r>
    </w:p>
    <w:p w14:paraId="2B553753" w14:textId="77777777" w:rsidR="003B082E" w:rsidRDefault="003B082E" w:rsidP="00ED24F1">
      <w:pPr>
        <w:rPr>
          <w:rFonts w:eastAsia="Times New Roman"/>
          <w:shd w:val="clear" w:color="auto" w:fill="FFFFFF"/>
          <w:lang w:eastAsia="en-GB"/>
        </w:rPr>
      </w:pPr>
    </w:p>
    <w:p w14:paraId="030C71A0" w14:textId="77777777" w:rsidR="00C4680D" w:rsidRDefault="00C4680D" w:rsidP="00ED24F1">
      <w:pPr>
        <w:rPr>
          <w:rFonts w:eastAsia="Times New Roman"/>
          <w:shd w:val="clear" w:color="auto" w:fill="FFFFFF"/>
          <w:lang w:eastAsia="en-GB"/>
        </w:rPr>
      </w:pPr>
    </w:p>
    <w:p w14:paraId="0B95C7D0" w14:textId="2982BE3E" w:rsidR="00547B26" w:rsidRDefault="0089424A" w:rsidP="00ED24F1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940864" behindDoc="0" locked="0" layoutInCell="1" allowOverlap="1" wp14:anchorId="7F5241C0" wp14:editId="534B4E04">
            <wp:simplePos x="0" y="0"/>
            <wp:positionH relativeFrom="margin">
              <wp:align>left</wp:align>
            </wp:positionH>
            <wp:positionV relativeFrom="paragraph">
              <wp:posOffset>142929</wp:posOffset>
            </wp:positionV>
            <wp:extent cx="1554480" cy="1468983"/>
            <wp:effectExtent l="0" t="0" r="7620" b="0"/>
            <wp:wrapNone/>
            <wp:docPr id="946153968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153968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46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B26">
        <w:rPr>
          <w:rFonts w:eastAsia="Times New Roman"/>
          <w:shd w:val="clear" w:color="auto" w:fill="FFFFFF"/>
          <w:lang w:eastAsia="en-GB"/>
        </w:rPr>
        <w:t xml:space="preserve">Follow the instructions on the form. </w:t>
      </w:r>
    </w:p>
    <w:p w14:paraId="59C126BF" w14:textId="77777777" w:rsidR="00547B26" w:rsidRDefault="00547B26" w:rsidP="00ED24F1">
      <w:pPr>
        <w:rPr>
          <w:rFonts w:eastAsia="Times New Roman"/>
          <w:shd w:val="clear" w:color="auto" w:fill="FFFFFF"/>
          <w:lang w:eastAsia="en-GB"/>
        </w:rPr>
      </w:pPr>
    </w:p>
    <w:p w14:paraId="4B769BFB" w14:textId="77777777" w:rsidR="00527CD6" w:rsidRDefault="00527CD6" w:rsidP="00ED24F1">
      <w:pPr>
        <w:rPr>
          <w:rFonts w:eastAsia="Times New Roman"/>
          <w:shd w:val="clear" w:color="auto" w:fill="FFFFFF"/>
          <w:lang w:eastAsia="en-GB"/>
        </w:rPr>
      </w:pPr>
    </w:p>
    <w:p w14:paraId="0DDCA1B8" w14:textId="2F4DA475" w:rsidR="00547B26" w:rsidRDefault="00547B26" w:rsidP="00ED24F1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Most screen readers </w:t>
      </w:r>
      <w:r w:rsidR="004358B9">
        <w:rPr>
          <w:rFonts w:eastAsia="Times New Roman"/>
          <w:shd w:val="clear" w:color="auto" w:fill="FFFFFF"/>
          <w:lang w:eastAsia="en-GB"/>
        </w:rPr>
        <w:t xml:space="preserve">will </w:t>
      </w:r>
      <w:r>
        <w:rPr>
          <w:rFonts w:eastAsia="Times New Roman"/>
          <w:shd w:val="clear" w:color="auto" w:fill="FFFFFF"/>
          <w:lang w:eastAsia="en-GB"/>
        </w:rPr>
        <w:t xml:space="preserve">work on the website. </w:t>
      </w:r>
    </w:p>
    <w:p w14:paraId="5F882D60" w14:textId="77777777" w:rsidR="00547B26" w:rsidRDefault="00547B26" w:rsidP="00ED24F1">
      <w:pPr>
        <w:rPr>
          <w:rFonts w:eastAsia="Times New Roman"/>
          <w:shd w:val="clear" w:color="auto" w:fill="FFFFFF"/>
          <w:lang w:eastAsia="en-GB"/>
        </w:rPr>
      </w:pPr>
    </w:p>
    <w:p w14:paraId="240C5C0A" w14:textId="77777777" w:rsidR="00527CD6" w:rsidRDefault="00527CD6" w:rsidP="00ED24F1">
      <w:pPr>
        <w:rPr>
          <w:rFonts w:eastAsia="Times New Roman"/>
          <w:shd w:val="clear" w:color="auto" w:fill="FFFFFF"/>
          <w:lang w:eastAsia="en-GB"/>
        </w:rPr>
      </w:pPr>
    </w:p>
    <w:p w14:paraId="77F3C1DA" w14:textId="77777777" w:rsidR="00FD74B0" w:rsidRDefault="00FD74B0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1DFF54CF" w14:textId="3E735CFE" w:rsidR="00547B26" w:rsidRDefault="00547B26" w:rsidP="00ED24F1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For support please contact us by:</w:t>
      </w:r>
    </w:p>
    <w:p w14:paraId="14F389CE" w14:textId="4291B2F5" w:rsidR="00547B26" w:rsidRDefault="0089424A" w:rsidP="009672B1">
      <w:pPr>
        <w:pStyle w:val="Listtoplevel"/>
        <w:numPr>
          <w:ilvl w:val="0"/>
          <w:numId w:val="20"/>
        </w:numPr>
        <w:rPr>
          <w:shd w:val="clear" w:color="auto" w:fill="FFFFFF"/>
          <w:lang w:eastAsia="en-GB"/>
        </w:rPr>
      </w:pPr>
      <w:r w:rsidRPr="00BC796E">
        <w:rPr>
          <w:rFonts w:eastAsia="Times New Roman"/>
          <w:b/>
          <w:bCs/>
          <w:lang w:eastAsia="en-GB"/>
        </w:rPr>
        <w:drawing>
          <wp:anchor distT="0" distB="0" distL="114300" distR="114300" simplePos="0" relativeHeight="251942912" behindDoc="0" locked="0" layoutInCell="1" allowOverlap="1" wp14:anchorId="46D4699A" wp14:editId="37EB82E5">
            <wp:simplePos x="0" y="0"/>
            <wp:positionH relativeFrom="margin">
              <wp:align>left</wp:align>
            </wp:positionH>
            <wp:positionV relativeFrom="paragraph">
              <wp:posOffset>267550</wp:posOffset>
            </wp:positionV>
            <wp:extent cx="1188720" cy="1517650"/>
            <wp:effectExtent l="0" t="0" r="0" b="6350"/>
            <wp:wrapNone/>
            <wp:docPr id="1820984761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925301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96E">
        <w:rPr>
          <w:b/>
          <w:bCs/>
          <w:shd w:val="clear" w:color="auto" w:fill="FFFFFF"/>
          <w:lang w:eastAsia="en-GB"/>
        </w:rPr>
        <w:t xml:space="preserve">phone </w:t>
      </w:r>
      <w:r w:rsidR="00BC796E">
        <w:rPr>
          <w:shd w:val="clear" w:color="auto" w:fill="FFFFFF"/>
          <w:lang w:eastAsia="en-GB"/>
        </w:rPr>
        <w:t>on</w:t>
      </w:r>
      <w:r w:rsidR="00547B26">
        <w:rPr>
          <w:shd w:val="clear" w:color="auto" w:fill="FFFFFF"/>
          <w:lang w:eastAsia="en-GB"/>
        </w:rPr>
        <w:t>:</w:t>
      </w:r>
      <w:r w:rsidR="00547B26">
        <w:rPr>
          <w:shd w:val="clear" w:color="auto" w:fill="FFFFFF"/>
          <w:lang w:eastAsia="en-GB"/>
        </w:rPr>
        <w:br/>
      </w:r>
      <w:r w:rsidR="00547B26">
        <w:rPr>
          <w:shd w:val="clear" w:color="auto" w:fill="FFFFFF"/>
          <w:lang w:eastAsia="en-GB"/>
        </w:rPr>
        <w:br/>
      </w:r>
      <w:r w:rsidR="00547B26">
        <w:rPr>
          <w:b/>
          <w:bCs/>
          <w:shd w:val="clear" w:color="auto" w:fill="FFFFFF"/>
          <w:lang w:eastAsia="en-GB"/>
        </w:rPr>
        <w:t>0800 500 306</w:t>
      </w:r>
      <w:r w:rsidR="00547B26">
        <w:rPr>
          <w:shd w:val="clear" w:color="auto" w:fill="FFFFFF"/>
          <w:lang w:eastAsia="en-GB"/>
        </w:rPr>
        <w:t xml:space="preserve"> </w:t>
      </w:r>
    </w:p>
    <w:p w14:paraId="4C8D6CD3" w14:textId="120B34E1" w:rsidR="009E5884" w:rsidRPr="009E5884" w:rsidRDefault="00547B26" w:rsidP="009672B1">
      <w:pPr>
        <w:pStyle w:val="Listtoplevel"/>
        <w:numPr>
          <w:ilvl w:val="0"/>
          <w:numId w:val="20"/>
        </w:numPr>
        <w:rPr>
          <w:b/>
          <w:bCs/>
          <w:color w:val="000000" w:themeColor="text1"/>
          <w:shd w:val="clear" w:color="auto" w:fill="FFFFFF"/>
          <w:lang w:eastAsia="en-GB"/>
        </w:rPr>
      </w:pPr>
      <w:r w:rsidRPr="00BC796E">
        <w:rPr>
          <w:b/>
          <w:bCs/>
          <w:shd w:val="clear" w:color="auto" w:fill="FFFFFF"/>
          <w:lang w:eastAsia="en-GB"/>
        </w:rPr>
        <w:t>emai</w:t>
      </w:r>
      <w:r w:rsidR="009E5884">
        <w:rPr>
          <w:b/>
          <w:bCs/>
          <w:shd w:val="clear" w:color="auto" w:fill="FFFFFF"/>
          <w:lang w:eastAsia="en-GB"/>
        </w:rPr>
        <w:t>l</w:t>
      </w:r>
      <w:r w:rsidR="00BC796E">
        <w:rPr>
          <w:shd w:val="clear" w:color="auto" w:fill="FFFFFF"/>
          <w:lang w:eastAsia="en-GB"/>
        </w:rPr>
        <w:t xml:space="preserve"> on</w:t>
      </w:r>
      <w:r>
        <w:rPr>
          <w:shd w:val="clear" w:color="auto" w:fill="FFFFFF"/>
          <w:lang w:eastAsia="en-GB"/>
        </w:rPr>
        <w:t>:</w:t>
      </w:r>
    </w:p>
    <w:p w14:paraId="6F75A3D3" w14:textId="52F856B5" w:rsidR="009E5884" w:rsidRDefault="009E5884" w:rsidP="009E5884">
      <w:pPr>
        <w:rPr>
          <w:lang w:val="en-US"/>
        </w:rPr>
      </w:pPr>
      <w:r w:rsidRPr="00BC796E">
        <w:rPr>
          <w:b/>
          <w:bCs/>
          <w:noProof/>
          <w:lang w:eastAsia="en-GB"/>
        </w:rPr>
        <w:drawing>
          <wp:anchor distT="0" distB="0" distL="114300" distR="114300" simplePos="0" relativeHeight="251943936" behindDoc="0" locked="0" layoutInCell="1" allowOverlap="1" wp14:anchorId="70553D81" wp14:editId="45582E3E">
            <wp:simplePos x="0" y="0"/>
            <wp:positionH relativeFrom="margin">
              <wp:posOffset>11694</wp:posOffset>
            </wp:positionH>
            <wp:positionV relativeFrom="paragraph">
              <wp:posOffset>1833</wp:posOffset>
            </wp:positionV>
            <wp:extent cx="1040921" cy="1040921"/>
            <wp:effectExtent l="0" t="0" r="6985" b="6985"/>
            <wp:wrapNone/>
            <wp:docPr id="996058350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058350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921" cy="104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6E9FA" w14:textId="4907055E" w:rsidR="00547B26" w:rsidRPr="009E5884" w:rsidRDefault="009E5884" w:rsidP="009E5884">
      <w:pPr>
        <w:ind w:hanging="1076"/>
        <w:rPr>
          <w:b/>
          <w:bCs/>
          <w:color w:val="000000" w:themeColor="text1"/>
          <w:shd w:val="clear" w:color="auto" w:fill="FFFFFF"/>
          <w:lang w:eastAsia="en-GB"/>
        </w:rPr>
      </w:pPr>
      <w:hyperlink r:id="rId71" w:history="1">
        <w:r w:rsidRPr="009E5884">
          <w:rPr>
            <w:rStyle w:val="Hyperlink"/>
            <w:rFonts w:cs="Arial"/>
            <w:b/>
            <w:bCs/>
            <w:color w:val="000000" w:themeColor="text1"/>
            <w:u w:val="none"/>
            <w:lang w:val="en-US"/>
          </w:rPr>
          <w:t>InquiryintoCOVID-19lessons@dia.govt.nz</w:t>
        </w:r>
      </w:hyperlink>
      <w:r w:rsidR="00547B26" w:rsidRPr="009E5884">
        <w:rPr>
          <w:b/>
          <w:bCs/>
          <w:color w:val="000000" w:themeColor="text1"/>
          <w:lang w:val="en-US"/>
        </w:rPr>
        <w:t xml:space="preserve"> </w:t>
      </w:r>
    </w:p>
    <w:p w14:paraId="029695B8" w14:textId="0148017C" w:rsidR="0089424A" w:rsidRDefault="0089424A" w:rsidP="00527CD6">
      <w:pPr>
        <w:rPr>
          <w:rFonts w:eastAsia="Times New Roman"/>
          <w:noProof/>
          <w:lang w:eastAsia="en-GB"/>
        </w:rPr>
      </w:pPr>
    </w:p>
    <w:p w14:paraId="5326D4D3" w14:textId="1A9BBC62" w:rsidR="00ED24F1" w:rsidRPr="00ED24F1" w:rsidRDefault="0089424A" w:rsidP="00527CD6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944960" behindDoc="0" locked="0" layoutInCell="1" allowOverlap="1" wp14:anchorId="66CE530E" wp14:editId="38BCFD8F">
            <wp:simplePos x="0" y="0"/>
            <wp:positionH relativeFrom="margin">
              <wp:align>left</wp:align>
            </wp:positionH>
            <wp:positionV relativeFrom="paragraph">
              <wp:posOffset>115617</wp:posOffset>
            </wp:positionV>
            <wp:extent cx="1092679" cy="1092679"/>
            <wp:effectExtent l="0" t="0" r="0" b="0"/>
            <wp:wrapNone/>
            <wp:docPr id="798310412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310412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679" cy="109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8FCC7" w14:textId="03322AA2" w:rsidR="00527CD6" w:rsidRDefault="00527CD6" w:rsidP="00527CD6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</w:t>
      </w:r>
      <w:r w:rsidR="00F10C6F">
        <w:rPr>
          <w:rFonts w:eastAsia="Times New Roman"/>
          <w:shd w:val="clear" w:color="auto" w:fill="FFFFFF"/>
          <w:lang w:eastAsia="en-GB"/>
        </w:rPr>
        <w:t>he</w:t>
      </w:r>
      <w:r w:rsidR="004F0681">
        <w:rPr>
          <w:rFonts w:eastAsia="Times New Roman"/>
          <w:shd w:val="clear" w:color="auto" w:fill="FFFFFF"/>
          <w:lang w:eastAsia="en-GB"/>
        </w:rPr>
        <w:t xml:space="preserve"> call centre</w:t>
      </w:r>
      <w:r w:rsidR="00F10C6F">
        <w:rPr>
          <w:rFonts w:eastAsia="Times New Roman"/>
          <w:shd w:val="clear" w:color="auto" w:fill="FFFFFF"/>
          <w:lang w:eastAsia="en-GB"/>
        </w:rPr>
        <w:t xml:space="preserve"> staff </w:t>
      </w:r>
      <w:r>
        <w:rPr>
          <w:rFonts w:eastAsia="Times New Roman"/>
          <w:shd w:val="clear" w:color="auto" w:fill="FFFFFF"/>
          <w:lang w:eastAsia="en-GB"/>
        </w:rPr>
        <w:t>can also</w:t>
      </w:r>
      <w:r w:rsidR="00F10C6F">
        <w:rPr>
          <w:rFonts w:eastAsia="Times New Roman"/>
          <w:shd w:val="clear" w:color="auto" w:fill="FFFFFF"/>
          <w:lang w:eastAsia="en-GB"/>
        </w:rPr>
        <w:t xml:space="preserve"> record your </w:t>
      </w:r>
      <w:r w:rsidR="00F94DE6">
        <w:rPr>
          <w:rFonts w:eastAsia="Times New Roman"/>
          <w:shd w:val="clear" w:color="auto" w:fill="FFFFFF"/>
          <w:lang w:eastAsia="en-GB"/>
        </w:rPr>
        <w:t>experience</w:t>
      </w:r>
      <w:r w:rsidR="00F10C6F">
        <w:rPr>
          <w:rFonts w:eastAsia="Times New Roman"/>
          <w:shd w:val="clear" w:color="auto" w:fill="FFFFFF"/>
          <w:lang w:eastAsia="en-GB"/>
        </w:rPr>
        <w:t xml:space="preserve"> over the phone</w:t>
      </w:r>
      <w:r>
        <w:rPr>
          <w:rFonts w:eastAsia="Times New Roman"/>
          <w:shd w:val="clear" w:color="auto" w:fill="FFFFFF"/>
          <w:lang w:eastAsia="en-GB"/>
        </w:rPr>
        <w:t>.</w:t>
      </w:r>
    </w:p>
    <w:p w14:paraId="5629DA41" w14:textId="39A75A80" w:rsidR="00FD74B0" w:rsidRDefault="00FD74B0" w:rsidP="00FD74B0">
      <w:pPr>
        <w:rPr>
          <w:rFonts w:eastAsia="Times New Roman"/>
          <w:shd w:val="clear" w:color="auto" w:fill="FFFFFF"/>
          <w:lang w:eastAsia="en-GB"/>
        </w:rPr>
      </w:pPr>
    </w:p>
    <w:p w14:paraId="7EBF21FE" w14:textId="6CD3E522" w:rsidR="00FD74B0" w:rsidRDefault="0089424A" w:rsidP="00FD74B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945984" behindDoc="0" locked="0" layoutInCell="1" allowOverlap="1" wp14:anchorId="27F6A0D5" wp14:editId="0D8B3300">
            <wp:simplePos x="0" y="0"/>
            <wp:positionH relativeFrom="margin">
              <wp:align>left</wp:align>
            </wp:positionH>
            <wp:positionV relativeFrom="paragraph">
              <wp:posOffset>121309</wp:posOffset>
            </wp:positionV>
            <wp:extent cx="1371600" cy="953072"/>
            <wp:effectExtent l="0" t="0" r="0" b="0"/>
            <wp:wrapNone/>
            <wp:docPr id="1319778598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508"/>
                    <a:stretch/>
                  </pic:blipFill>
                  <pic:spPr bwMode="auto">
                    <a:xfrm>
                      <a:off x="0" y="0"/>
                      <a:ext cx="1371600" cy="95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29A7C" w14:textId="6D146C70" w:rsidR="004F0681" w:rsidRDefault="004F0681" w:rsidP="00FD74B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The call centre is open:</w:t>
      </w:r>
    </w:p>
    <w:p w14:paraId="42CEBC3F" w14:textId="42E1428C" w:rsidR="004F0681" w:rsidRPr="00527CD6" w:rsidRDefault="004F0681" w:rsidP="009672B1">
      <w:pPr>
        <w:pStyle w:val="Listtoplevel"/>
        <w:numPr>
          <w:ilvl w:val="0"/>
          <w:numId w:val="20"/>
        </w:numPr>
      </w:pPr>
      <w:r w:rsidRPr="00527CD6">
        <w:t xml:space="preserve">Monday to Friday </w:t>
      </w:r>
    </w:p>
    <w:p w14:paraId="78B3E868" w14:textId="02722709" w:rsidR="004F0681" w:rsidRPr="00527CD6" w:rsidRDefault="0089424A" w:rsidP="009672B1">
      <w:pPr>
        <w:pStyle w:val="Listtoplevel"/>
        <w:numPr>
          <w:ilvl w:val="0"/>
          <w:numId w:val="20"/>
        </w:numPr>
      </w:pPr>
      <w:r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7689B837" wp14:editId="3BEC1820">
                <wp:simplePos x="0" y="0"/>
                <wp:positionH relativeFrom="margin">
                  <wp:align>left</wp:align>
                </wp:positionH>
                <wp:positionV relativeFrom="paragraph">
                  <wp:posOffset>51962</wp:posOffset>
                </wp:positionV>
                <wp:extent cx="1456841" cy="681925"/>
                <wp:effectExtent l="0" t="0" r="0" b="4445"/>
                <wp:wrapNone/>
                <wp:docPr id="1894117570" name="Group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841" cy="681925"/>
                          <a:chOff x="0" y="0"/>
                          <a:chExt cx="2540172" cy="1157605"/>
                        </a:xfrm>
                      </wpg:grpSpPr>
                      <pic:pic xmlns:pic="http://schemas.openxmlformats.org/drawingml/2006/picture">
                        <pic:nvPicPr>
                          <pic:cNvPr id="86463943" name="Picture 5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15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03373101" name="Picture 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4332" y="0"/>
                            <a:ext cx="1005840" cy="115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98109259" name="Arrow: Right 5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007390" y="654481"/>
                            <a:ext cx="497151" cy="244421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8017B6" id="Group 53" o:spid="_x0000_s1026" alt="&quot;&quot;" style="position:absolute;margin-left:0;margin-top:4.1pt;width:114.7pt;height:53.7pt;z-index:251950080;mso-position-horizontal:left;mso-position-horizontal-relative:margin;mso-width-relative:margin;mso-height-relative:margin" coordsize="25401,115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DMAAAAABSZ2h0bG9u&#10;ZwAAAsU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6Pz/////////&#10;///////////////////////////////p0un////////////////////////////////////////8&#10;6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14fb///////////////////////////////////////WukK72&#10;/////////////////////////////////////+GQaZDi////////////////////////////////&#10;//////WukK72///////////////////////////////////////24f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+7pMP/////////////////////////////////////&#10;/792T3/Q////////////////////////////////////4JpPAFu7////////////////////////&#10;///////////xtnlPSXfK///////////////////////////////////r0sWrlq/y////////////&#10;///////////////////////////35/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u7O3v8vb6/////////////////////////////////7mamJmcoaattL7K4f//////&#10;/////////////////////6JXSkxRV11ofZa54////////////////////////////7NXABo1UG6N&#10;r9P6/////////////////////////////85vQF97mbfY+///////////////////////////////&#10;/+6fhafD4f/////////////////////////////////////k0e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">
                <v:shape id="Picture 50" o:spid="_x0000_s1027" type="#_x0000_t75" alt="&quot;&quot;" style="position:absolute;width:10058;height:11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">
                  <v:imagedata r:id="rId76" o:title=""/>
                </v:shape>
                <v:shape id="Picture 51" o:spid="_x0000_s1028" type="#_x0000_t75" alt="&quot;&quot;" style="position:absolute;left:15343;width:10058;height:11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">
                  <v:imagedata r:id="rId77" o:title="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52" o:spid="_x0000_s1029" type="#_x0000_t13" alt="&quot;&quot;" style="position:absolute;left:10073;top:6544;width:4972;height:2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" adj="16290" fillcolor="red" strokecolor="red" strokeweight="1pt"/>
                <w10:wrap anchorx="margin"/>
              </v:group>
            </w:pict>
          </mc:Fallback>
        </mc:AlternateContent>
      </w:r>
      <w:r w:rsidR="004F0681" w:rsidRPr="00527CD6">
        <w:t>10</w:t>
      </w:r>
      <w:r w:rsidR="004358B9">
        <w:t xml:space="preserve"> </w:t>
      </w:r>
      <w:r w:rsidR="004F0681" w:rsidRPr="00527CD6">
        <w:t>am to 7</w:t>
      </w:r>
      <w:r w:rsidR="004358B9">
        <w:t xml:space="preserve"> </w:t>
      </w:r>
      <w:r w:rsidR="004F0681" w:rsidRPr="00527CD6">
        <w:t xml:space="preserve">pm. </w:t>
      </w:r>
    </w:p>
    <w:p w14:paraId="0A5F6831" w14:textId="1C881768" w:rsidR="00ED24F1" w:rsidRDefault="00ED24F1" w:rsidP="00ED24F1">
      <w:pPr>
        <w:rPr>
          <w:rFonts w:eastAsia="Times New Roman"/>
          <w:shd w:val="clear" w:color="auto" w:fill="FFFFFF"/>
          <w:lang w:eastAsia="en-GB"/>
        </w:rPr>
      </w:pPr>
    </w:p>
    <w:p w14:paraId="1A4FDE56" w14:textId="59F3E7EB" w:rsidR="000B1B43" w:rsidRDefault="000B1B43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</w:p>
    <w:p w14:paraId="10F99FFE" w14:textId="77777777" w:rsidR="009E5884" w:rsidRDefault="009E5884">
      <w:pPr>
        <w:spacing w:line="240" w:lineRule="auto"/>
        <w:ind w:left="0"/>
        <w:rPr>
          <w:rFonts w:eastAsia="Times New Roman"/>
          <w:lang w:val="en-GB" w:eastAsia="en-NZ"/>
        </w:rPr>
      </w:pPr>
      <w:r>
        <w:rPr>
          <w:rFonts w:eastAsia="Times New Roman"/>
          <w:lang w:val="en-GB" w:eastAsia="en-NZ"/>
        </w:rPr>
        <w:br w:type="page"/>
      </w:r>
    </w:p>
    <w:p w14:paraId="7F0C6144" w14:textId="1007A961" w:rsidR="000B1B43" w:rsidRPr="00EF59FC" w:rsidRDefault="000B1B43" w:rsidP="00FD74B0">
      <w:pPr>
        <w:rPr>
          <w:rFonts w:eastAsia="Times New Roman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865088" behindDoc="0" locked="0" layoutInCell="1" allowOverlap="1" wp14:anchorId="0C50D82C" wp14:editId="67763600">
            <wp:simplePos x="0" y="0"/>
            <wp:positionH relativeFrom="column">
              <wp:posOffset>144780</wp:posOffset>
            </wp:positionH>
            <wp:positionV relativeFrom="paragraph">
              <wp:posOffset>0</wp:posOffset>
            </wp:positionV>
            <wp:extent cx="952500" cy="1314450"/>
            <wp:effectExtent l="0" t="0" r="0" b="0"/>
            <wp:wrapThrough wrapText="bothSides">
              <wp:wrapPolygon edited="0">
                <wp:start x="0" y="0"/>
                <wp:lineTo x="0" y="11583"/>
                <wp:lineTo x="10800" y="15026"/>
                <wp:lineTo x="2592" y="15339"/>
                <wp:lineTo x="1728" y="15652"/>
                <wp:lineTo x="1728" y="21287"/>
                <wp:lineTo x="18144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0" y="0"/>
              </wp:wrapPolygon>
            </wp:wrapThrough>
            <wp:docPr id="485793442" name="Picture 3" descr="NZ Relay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93442" name="Picture 3" descr="NZ Relay lo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/>
          <w:lang w:val="en-GB" w:eastAsia="en-NZ"/>
        </w:rPr>
        <w:t xml:space="preserve">If you find it hard to use the phone the </w:t>
      </w:r>
      <w:r w:rsidRPr="00EF59FC">
        <w:rPr>
          <w:rFonts w:eastAsia="Times New Roman"/>
          <w:b/>
          <w:lang w:val="en-GB" w:eastAsia="en-NZ"/>
        </w:rPr>
        <w:t xml:space="preserve">New Zealand Relay </w:t>
      </w:r>
      <w:r w:rsidRPr="00EF59FC">
        <w:rPr>
          <w:rFonts w:eastAsia="Times New Roman"/>
          <w:lang w:val="en-GB" w:eastAsia="en-NZ"/>
        </w:rPr>
        <w:t>service is for people who</w:t>
      </w:r>
      <w:r>
        <w:rPr>
          <w:rFonts w:eastAsia="Times New Roman"/>
          <w:lang w:val="en-GB" w:eastAsia="en-NZ"/>
        </w:rPr>
        <w:t xml:space="preserve"> are</w:t>
      </w:r>
      <w:r w:rsidRPr="00EF59FC">
        <w:rPr>
          <w:rFonts w:eastAsia="Times New Roman"/>
          <w:lang w:val="en-GB" w:eastAsia="en-NZ"/>
        </w:rPr>
        <w:t>:</w:t>
      </w:r>
    </w:p>
    <w:p w14:paraId="18FC5E8C" w14:textId="77777777" w:rsidR="000B1B43" w:rsidRPr="00EF59FC" w:rsidRDefault="000B1B43" w:rsidP="000B1B43">
      <w:pPr>
        <w:rPr>
          <w:rFonts w:eastAsia="Times New Roman" w:cs="Arial"/>
          <w:sz w:val="26"/>
          <w:szCs w:val="32"/>
          <w:lang w:val="en-GB" w:eastAsia="en-NZ"/>
        </w:rPr>
      </w:pPr>
    </w:p>
    <w:p w14:paraId="24C3E99E" w14:textId="77777777" w:rsidR="000B1B43" w:rsidRPr="00EF59FC" w:rsidRDefault="000B1B43" w:rsidP="009672B1">
      <w:pPr>
        <w:pStyle w:val="Listtoplevel"/>
        <w:numPr>
          <w:ilvl w:val="0"/>
          <w:numId w:val="20"/>
        </w:numPr>
        <w:rPr>
          <w:lang w:eastAsia="en-NZ"/>
        </w:rPr>
      </w:pPr>
      <w:r w:rsidRPr="00EF59FC">
        <w:rPr>
          <w:rFonts w:cs="Times New Roman"/>
          <w:sz w:val="28"/>
        </w:rPr>
        <w:drawing>
          <wp:anchor distT="0" distB="0" distL="114300" distR="114300" simplePos="0" relativeHeight="251864064" behindDoc="0" locked="0" layoutInCell="1" allowOverlap="1" wp14:anchorId="539E5BBC" wp14:editId="1C89A471">
            <wp:simplePos x="0" y="0"/>
            <wp:positionH relativeFrom="column">
              <wp:posOffset>-166370</wp:posOffset>
            </wp:positionH>
            <wp:positionV relativeFrom="paragraph">
              <wp:posOffset>300990</wp:posOffset>
            </wp:positionV>
            <wp:extent cx="1447800" cy="1447800"/>
            <wp:effectExtent l="0" t="0" r="0" b="0"/>
            <wp:wrapThrough wrapText="bothSides">
              <wp:wrapPolygon edited="0">
                <wp:start x="5968" y="0"/>
                <wp:lineTo x="5116" y="853"/>
                <wp:lineTo x="4832" y="4547"/>
                <wp:lineTo x="4832" y="19042"/>
                <wp:lineTo x="5684" y="21316"/>
                <wp:lineTo x="5968" y="21316"/>
                <wp:lineTo x="15347" y="21316"/>
                <wp:lineTo x="15916" y="21316"/>
                <wp:lineTo x="16768" y="19042"/>
                <wp:lineTo x="16768" y="4547"/>
                <wp:lineTo x="16200" y="853"/>
                <wp:lineTo x="15347" y="0"/>
                <wp:lineTo x="5968" y="0"/>
              </wp:wrapPolygon>
            </wp:wrapThrough>
            <wp:docPr id="837655237" name="Picture 2" descr="Mobile phon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55237" name="Picture 2" descr="Mobile phon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lang w:eastAsia="en-NZ"/>
        </w:rPr>
        <w:t>Deaf / hard of hearing</w:t>
      </w:r>
    </w:p>
    <w:p w14:paraId="37A13B59" w14:textId="77777777" w:rsidR="000B1B43" w:rsidRPr="00EF59FC" w:rsidRDefault="000B1B43" w:rsidP="009672B1">
      <w:pPr>
        <w:pStyle w:val="Listtoplevel"/>
        <w:numPr>
          <w:ilvl w:val="0"/>
          <w:numId w:val="20"/>
        </w:numPr>
        <w:rPr>
          <w:lang w:eastAsia="en-NZ"/>
        </w:rPr>
      </w:pPr>
      <w:r w:rsidRPr="00EF59FC">
        <w:rPr>
          <w:lang w:eastAsia="en-NZ"/>
        </w:rPr>
        <w:t>deafblind</w:t>
      </w:r>
    </w:p>
    <w:p w14:paraId="0ED22FB5" w14:textId="77777777" w:rsidR="000B1B43" w:rsidRPr="00EF59FC" w:rsidRDefault="000B1B43" w:rsidP="009672B1">
      <w:pPr>
        <w:pStyle w:val="Listtoplevel"/>
        <w:numPr>
          <w:ilvl w:val="0"/>
          <w:numId w:val="20"/>
        </w:numPr>
        <w:rPr>
          <w:lang w:eastAsia="en-NZ"/>
        </w:rPr>
      </w:pPr>
      <w:r w:rsidRPr="00EF59FC">
        <w:rPr>
          <w:lang w:eastAsia="en-NZ"/>
        </w:rPr>
        <w:t>speech impaired / find it hard to talk.</w:t>
      </w:r>
    </w:p>
    <w:p w14:paraId="307CEA0D" w14:textId="77777777" w:rsidR="000B1B43" w:rsidRPr="00EF59FC" w:rsidRDefault="000B1B43" w:rsidP="000B1B43">
      <w:pPr>
        <w:rPr>
          <w:rFonts w:eastAsia="Times New Roman" w:cs="Arial"/>
          <w:szCs w:val="32"/>
        </w:rPr>
      </w:pPr>
    </w:p>
    <w:p w14:paraId="432BD083" w14:textId="77777777" w:rsidR="000B1B43" w:rsidRPr="00EF59FC" w:rsidRDefault="000B1B43" w:rsidP="00FD74B0">
      <w:pPr>
        <w:rPr>
          <w:rFonts w:eastAsia="Times New Roman"/>
        </w:rPr>
      </w:pPr>
    </w:p>
    <w:p w14:paraId="02EAF8A0" w14:textId="1C955A65" w:rsidR="000B1B43" w:rsidRPr="00EF59FC" w:rsidRDefault="000B1B43" w:rsidP="00FD74B0">
      <w:pPr>
        <w:rPr>
          <w:rFonts w:eastAsia="Times New Roman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863040" behindDoc="0" locked="0" layoutInCell="1" allowOverlap="1" wp14:anchorId="04C39881" wp14:editId="5582F8A5">
            <wp:simplePos x="0" y="0"/>
            <wp:positionH relativeFrom="margin">
              <wp:posOffset>35560</wp:posOffset>
            </wp:positionH>
            <wp:positionV relativeFrom="paragraph">
              <wp:posOffset>107950</wp:posOffset>
            </wp:positionV>
            <wp:extent cx="1134110" cy="1181100"/>
            <wp:effectExtent l="0" t="0" r="8890" b="0"/>
            <wp:wrapNone/>
            <wp:docPr id="2102647610" name="Picture 1" descr="Computer with www/websit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10" name="Picture 1" descr="Computer with www/websit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/>
        </w:rPr>
        <w:t>You can find out more about the New Zealand Relay service at:</w:t>
      </w:r>
    </w:p>
    <w:p w14:paraId="0B50CD19" w14:textId="77777777" w:rsidR="000B1B43" w:rsidRPr="00EF59FC" w:rsidRDefault="000B1B43" w:rsidP="00FD74B0">
      <w:pPr>
        <w:rPr>
          <w:rFonts w:eastAsia="Times New Roman"/>
        </w:rPr>
      </w:pPr>
    </w:p>
    <w:p w14:paraId="35D8E9B0" w14:textId="1DEB9B73" w:rsidR="00F94DE6" w:rsidRPr="00FD74B0" w:rsidRDefault="00F94DE6" w:rsidP="00FD74B0">
      <w:pPr>
        <w:rPr>
          <w:rFonts w:eastAsia="Times New Roman"/>
          <w:color w:val="000000" w:themeColor="text1"/>
        </w:rPr>
      </w:pPr>
      <w:hyperlink r:id="rId81" w:history="1">
        <w:r w:rsidRPr="00FD74B0">
          <w:rPr>
            <w:rStyle w:val="Hyperlink"/>
            <w:rFonts w:eastAsia="Times New Roman" w:cs="Arial"/>
            <w:b/>
            <w:bCs/>
            <w:color w:val="000000" w:themeColor="text1"/>
            <w:szCs w:val="32"/>
            <w:u w:val="none"/>
          </w:rPr>
          <w:t>www.nzrelay.co.nz</w:t>
        </w:r>
      </w:hyperlink>
    </w:p>
    <w:p w14:paraId="5D89D8D9" w14:textId="093045ED" w:rsidR="000B1B43" w:rsidRDefault="000B1B43" w:rsidP="00FD74B0">
      <w:pPr>
        <w:rPr>
          <w:rFonts w:eastAsia="Times New Roman"/>
        </w:rPr>
      </w:pPr>
    </w:p>
    <w:p w14:paraId="58EA9404" w14:textId="77777777" w:rsidR="00FD74B0" w:rsidRDefault="00FD74B0" w:rsidP="00FD74B0">
      <w:pPr>
        <w:rPr>
          <w:rFonts w:eastAsia="Times New Roman"/>
        </w:rPr>
      </w:pPr>
    </w:p>
    <w:p w14:paraId="1C1AFBAF" w14:textId="77CE8230" w:rsidR="00FD74B0" w:rsidRDefault="00FD74B0" w:rsidP="00FD74B0">
      <w:pPr>
        <w:rPr>
          <w:rFonts w:eastAsia="Times New Roman"/>
        </w:rPr>
      </w:pPr>
    </w:p>
    <w:p w14:paraId="5D89DB5C" w14:textId="77777777" w:rsidR="00FD74B0" w:rsidRPr="00FD74B0" w:rsidRDefault="00FD74B0" w:rsidP="00FD74B0">
      <w:pPr>
        <w:rPr>
          <w:rFonts w:eastAsia="Times New Roman"/>
        </w:rPr>
      </w:pPr>
    </w:p>
    <w:p w14:paraId="0A5BCBFA" w14:textId="77777777" w:rsidR="00ED24F1" w:rsidRDefault="00ED24F1" w:rsidP="00FD74B0">
      <w:pPr>
        <w:rPr>
          <w:rFonts w:eastAsia="Times New Roman"/>
          <w:shd w:val="clear" w:color="auto" w:fill="FFFFFF"/>
          <w:lang w:eastAsia="en-GB"/>
        </w:rPr>
      </w:pPr>
    </w:p>
    <w:p w14:paraId="3782432E" w14:textId="28136375" w:rsidR="00090942" w:rsidRDefault="000B1B43" w:rsidP="00FD74B0">
      <w:r>
        <w:rPr>
          <w:rFonts w:eastAsia="Arial Unicode MS"/>
          <w:kern w:val="28"/>
          <w:sz w:val="44"/>
          <w:shd w:val="clear" w:color="auto" w:fill="FFFFFF"/>
          <w:lang w:eastAsia="en-GB"/>
        </w:rPr>
        <w:br w:type="page"/>
      </w:r>
    </w:p>
    <w:p w14:paraId="3A4DECA4" w14:textId="23508117" w:rsidR="00316DBA" w:rsidRPr="00316DBA" w:rsidRDefault="00E42114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>
        <w:rPr>
          <w:noProof/>
        </w:rPr>
        <w:drawing>
          <wp:anchor distT="0" distB="0" distL="114300" distR="114300" simplePos="0" relativeHeight="251867136" behindDoc="0" locked="0" layoutInCell="1" allowOverlap="1" wp14:anchorId="260F0413" wp14:editId="3D028B9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575815" cy="634621"/>
            <wp:effectExtent l="0" t="0" r="5715" b="0"/>
            <wp:wrapNone/>
            <wp:docPr id="4710254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254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815" cy="63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DBA" w:rsidRPr="00316DBA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4D9005A6" wp14:editId="4DE9DD20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391525"/>
                <wp:effectExtent l="0" t="0" r="13970" b="285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9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32038D" id="Rectangle: Rounded Corners 24" o:spid="_x0000_s1026" style="position:absolute;margin-left:-27pt;margin-top:-21pt;width:490.9pt;height:660.75pt;z-index:-25148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="00316DBA" w:rsidRPr="00316DBA">
        <w:rPr>
          <w:rFonts w:eastAsia="Times New Roman" w:cs="Arial"/>
          <w:sz w:val="28"/>
          <w:szCs w:val="28"/>
          <w:lang w:eastAsia="en-NZ"/>
        </w:rPr>
        <w:t xml:space="preserve">This information has been written </w:t>
      </w:r>
      <w:r w:rsidR="008C6B6D">
        <w:rPr>
          <w:rFonts w:eastAsia="Times New Roman" w:cs="Arial"/>
          <w:sz w:val="28"/>
          <w:szCs w:val="28"/>
          <w:lang w:eastAsia="en-NZ"/>
        </w:rPr>
        <w:t>by</w:t>
      </w:r>
      <w:r w:rsidR="00C56980">
        <w:rPr>
          <w:rFonts w:eastAsia="Times New Roman" w:cs="Arial"/>
          <w:sz w:val="28"/>
          <w:szCs w:val="28"/>
          <w:lang w:eastAsia="en-NZ"/>
        </w:rPr>
        <w:t xml:space="preserve"> the</w:t>
      </w:r>
      <w:r w:rsidR="008C6B6D">
        <w:rPr>
          <w:rFonts w:eastAsia="Times New Roman" w:cs="Arial"/>
          <w:sz w:val="28"/>
          <w:szCs w:val="28"/>
          <w:lang w:eastAsia="en-NZ"/>
        </w:rPr>
        <w:t xml:space="preserve"> Royal Commission of Inquiry into COVID-19</w:t>
      </w:r>
      <w:r w:rsidR="00C56980">
        <w:rPr>
          <w:rFonts w:eastAsia="Times New Roman" w:cs="Arial"/>
          <w:sz w:val="28"/>
          <w:szCs w:val="28"/>
          <w:lang w:eastAsia="en-NZ"/>
        </w:rPr>
        <w:t>.</w:t>
      </w:r>
    </w:p>
    <w:p w14:paraId="5A7C1389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6506654E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4368" behindDoc="0" locked="0" layoutInCell="1" allowOverlap="1" wp14:anchorId="0EACB60E" wp14:editId="452F2F86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It has been translated into Easy Read by the Make it Easy Kia Māmā Mai service of People First New Zealand Ngā Tāngata Tuatahi.</w:t>
      </w:r>
    </w:p>
    <w:p w14:paraId="416948D0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3344" behindDoc="0" locked="0" layoutInCell="1" allowOverlap="1" wp14:anchorId="73E026B0" wp14:editId="20F73028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B277B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4FC6844E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830272" behindDoc="0" locked="0" layoutInCell="1" allowOverlap="1" wp14:anchorId="212D7284" wp14:editId="72735752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E9076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4888B677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3FCCC487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36416" behindDoc="0" locked="0" layoutInCell="1" allowOverlap="1" wp14:anchorId="752EC324" wp14:editId="14CABEBB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A black background with purpl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A black background with purple text&#10;&#10;Description automatically generated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2D9C4BF5" w14:textId="77777777" w:rsidR="00316DBA" w:rsidRPr="00316DBA" w:rsidRDefault="00316DBA" w:rsidP="00316DB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601AB278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835392" behindDoc="1" locked="0" layoutInCell="1" allowOverlap="1" wp14:anchorId="2DFFC419" wp14:editId="3E3F130D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7B3D95D5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04AA1055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0B413B6A" w14:textId="77777777" w:rsidR="00316DBA" w:rsidRPr="00316DBA" w:rsidRDefault="00316DBA" w:rsidP="00316DBA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6090FD44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839488" behindDoc="0" locked="0" layoutInCell="1" allowOverlap="1" wp14:anchorId="11EDC6B2" wp14:editId="79F401D5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3550F68A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837440" behindDoc="0" locked="0" layoutInCell="1" allowOverlap="1" wp14:anchorId="2D41816D" wp14:editId="4103B9B7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EE7FE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1CE6EFA4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62841D80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016C96D0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DE25ED6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38464" behindDoc="0" locked="0" layoutInCell="1" allowOverlap="1" wp14:anchorId="6D5FD63A" wp14:editId="46F87AA5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A logo for a sch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A logo for a school&#10;&#10;Description automatically generated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Studio Rebeko</w:t>
      </w:r>
    </w:p>
    <w:p w14:paraId="305D1734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7E4FF490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5C662DE0" w14:textId="77777777" w:rsidR="00316DBA" w:rsidRPr="00316DBA" w:rsidRDefault="00316DBA" w:rsidP="00316DBA">
      <w:pPr>
        <w:ind w:left="2835"/>
        <w:rPr>
          <w:rFonts w:eastAsia="Times New Roman" w:cs="Arial"/>
          <w:szCs w:val="32"/>
          <w:lang w:eastAsia="en-NZ"/>
        </w:rPr>
      </w:pPr>
    </w:p>
    <w:p w14:paraId="56FAC410" w14:textId="77777777" w:rsidR="00316DBA" w:rsidRPr="00316DBA" w:rsidRDefault="00316DBA" w:rsidP="00316DBA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6D4083E9" w14:textId="77777777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7967B9">
      <w:footerReference w:type="even" r:id="rId91"/>
      <w:footerReference w:type="default" r:id="rId92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051758"/>
        <w:left w:val="single" w:sz="24" w:space="24" w:color="051758"/>
        <w:bottom w:val="single" w:sz="24" w:space="24" w:color="051758"/>
        <w:right w:val="single" w:sz="24" w:space="24" w:color="051758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0621CF" w14:textId="77777777" w:rsidR="00BB5057" w:rsidRDefault="00BB5057">
      <w:pPr>
        <w:spacing w:line="240" w:lineRule="auto"/>
      </w:pPr>
      <w:r>
        <w:separator/>
      </w:r>
    </w:p>
  </w:endnote>
  <w:endnote w:type="continuationSeparator" w:id="0">
    <w:p w14:paraId="51F15E86" w14:textId="77777777" w:rsidR="00BB5057" w:rsidRDefault="00BB50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1C551DF9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86B97BA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323F37C8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3E4BD178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7F81EF" w14:textId="77777777" w:rsidR="00BB5057" w:rsidRDefault="00BB5057">
      <w:pPr>
        <w:spacing w:line="240" w:lineRule="auto"/>
      </w:pPr>
      <w:r>
        <w:separator/>
      </w:r>
    </w:p>
  </w:footnote>
  <w:footnote w:type="continuationSeparator" w:id="0">
    <w:p w14:paraId="28D5E37A" w14:textId="77777777" w:rsidR="00BB5057" w:rsidRDefault="00BB505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036C54"/>
    <w:multiLevelType w:val="hybridMultilevel"/>
    <w:tmpl w:val="439048C4"/>
    <w:lvl w:ilvl="0" w:tplc="FFFFFFFF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B1257"/>
    <w:multiLevelType w:val="hybridMultilevel"/>
    <w:tmpl w:val="825A2586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7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32744202"/>
    <w:multiLevelType w:val="hybridMultilevel"/>
    <w:tmpl w:val="1E3C65DA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43D74962"/>
    <w:multiLevelType w:val="hybridMultilevel"/>
    <w:tmpl w:val="022A80F8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3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5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6" w15:restartNumberingAfterBreak="0">
    <w:nsid w:val="6A5A5A44"/>
    <w:multiLevelType w:val="hybridMultilevel"/>
    <w:tmpl w:val="4322E792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021A57"/>
    <w:multiLevelType w:val="hybridMultilevel"/>
    <w:tmpl w:val="41C0B314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9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7"/>
  </w:num>
  <w:num w:numId="2" w16cid:durableId="1751925994">
    <w:abstractNumId w:val="3"/>
  </w:num>
  <w:num w:numId="3" w16cid:durableId="930426864">
    <w:abstractNumId w:val="14"/>
  </w:num>
  <w:num w:numId="4" w16cid:durableId="90706847">
    <w:abstractNumId w:val="15"/>
  </w:num>
  <w:num w:numId="5" w16cid:durableId="313334513">
    <w:abstractNumId w:val="9"/>
  </w:num>
  <w:num w:numId="6" w16cid:durableId="2033803924">
    <w:abstractNumId w:val="6"/>
  </w:num>
  <w:num w:numId="7" w16cid:durableId="808132422">
    <w:abstractNumId w:val="4"/>
  </w:num>
  <w:num w:numId="8" w16cid:durableId="1143546541">
    <w:abstractNumId w:val="13"/>
  </w:num>
  <w:num w:numId="9" w16cid:durableId="279923130">
    <w:abstractNumId w:val="1"/>
  </w:num>
  <w:num w:numId="10" w16cid:durableId="1141115467">
    <w:abstractNumId w:val="12"/>
  </w:num>
  <w:num w:numId="11" w16cid:durableId="1254901281">
    <w:abstractNumId w:val="0"/>
  </w:num>
  <w:num w:numId="12" w16cid:durableId="2111922917">
    <w:abstractNumId w:val="17"/>
  </w:num>
  <w:num w:numId="13" w16cid:durableId="570190621">
    <w:abstractNumId w:val="19"/>
  </w:num>
  <w:num w:numId="14" w16cid:durableId="1938757428">
    <w:abstractNumId w:val="16"/>
  </w:num>
  <w:num w:numId="15" w16cid:durableId="1733692255">
    <w:abstractNumId w:val="18"/>
  </w:num>
  <w:num w:numId="16" w16cid:durableId="1228498685">
    <w:abstractNumId w:val="8"/>
  </w:num>
  <w:num w:numId="17" w16cid:durableId="1128468929">
    <w:abstractNumId w:val="10"/>
  </w:num>
  <w:num w:numId="18" w16cid:durableId="1063796710">
    <w:abstractNumId w:val="5"/>
  </w:num>
  <w:num w:numId="19" w16cid:durableId="640429253">
    <w:abstractNumId w:val="11"/>
  </w:num>
  <w:num w:numId="20" w16cid:durableId="4482064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NKwFANj/y3ctAAAA"/>
  </w:docVars>
  <w:rsids>
    <w:rsidRoot w:val="00C463CD"/>
    <w:rsid w:val="000013CC"/>
    <w:rsid w:val="000048BD"/>
    <w:rsid w:val="00005DB6"/>
    <w:rsid w:val="000064D2"/>
    <w:rsid w:val="00022466"/>
    <w:rsid w:val="000227B4"/>
    <w:rsid w:val="0002676B"/>
    <w:rsid w:val="0003092A"/>
    <w:rsid w:val="00030F78"/>
    <w:rsid w:val="0004557B"/>
    <w:rsid w:val="00046994"/>
    <w:rsid w:val="00052FD1"/>
    <w:rsid w:val="000656EB"/>
    <w:rsid w:val="00066B58"/>
    <w:rsid w:val="00085E05"/>
    <w:rsid w:val="0009079F"/>
    <w:rsid w:val="00090942"/>
    <w:rsid w:val="000A2BE3"/>
    <w:rsid w:val="000A3C46"/>
    <w:rsid w:val="000B1B43"/>
    <w:rsid w:val="000C3309"/>
    <w:rsid w:val="000C3DAA"/>
    <w:rsid w:val="000C73E4"/>
    <w:rsid w:val="000D2B45"/>
    <w:rsid w:val="000D3C23"/>
    <w:rsid w:val="000E2F4B"/>
    <w:rsid w:val="00103697"/>
    <w:rsid w:val="00120C15"/>
    <w:rsid w:val="00120EA8"/>
    <w:rsid w:val="00122416"/>
    <w:rsid w:val="00124EA8"/>
    <w:rsid w:val="001305C6"/>
    <w:rsid w:val="00143809"/>
    <w:rsid w:val="0014579A"/>
    <w:rsid w:val="00170785"/>
    <w:rsid w:val="001754F4"/>
    <w:rsid w:val="00186EE0"/>
    <w:rsid w:val="001B4DD5"/>
    <w:rsid w:val="001B5335"/>
    <w:rsid w:val="001B6732"/>
    <w:rsid w:val="001D223E"/>
    <w:rsid w:val="001D2A31"/>
    <w:rsid w:val="001E16E2"/>
    <w:rsid w:val="001E3429"/>
    <w:rsid w:val="001E4F99"/>
    <w:rsid w:val="00201791"/>
    <w:rsid w:val="00211F6B"/>
    <w:rsid w:val="00226C0D"/>
    <w:rsid w:val="00226F54"/>
    <w:rsid w:val="00233FCF"/>
    <w:rsid w:val="002442E6"/>
    <w:rsid w:val="002458CC"/>
    <w:rsid w:val="0025417F"/>
    <w:rsid w:val="002554D6"/>
    <w:rsid w:val="002575AC"/>
    <w:rsid w:val="00257D60"/>
    <w:rsid w:val="00261BF8"/>
    <w:rsid w:val="00266B9F"/>
    <w:rsid w:val="00277F61"/>
    <w:rsid w:val="00281718"/>
    <w:rsid w:val="00284D0D"/>
    <w:rsid w:val="002A6969"/>
    <w:rsid w:val="002B0537"/>
    <w:rsid w:val="002B5943"/>
    <w:rsid w:val="003069E4"/>
    <w:rsid w:val="00315307"/>
    <w:rsid w:val="00316211"/>
    <w:rsid w:val="00316BB4"/>
    <w:rsid w:val="00316DBA"/>
    <w:rsid w:val="00323EB3"/>
    <w:rsid w:val="00356C57"/>
    <w:rsid w:val="003631C1"/>
    <w:rsid w:val="00371C85"/>
    <w:rsid w:val="003831EB"/>
    <w:rsid w:val="00385BA8"/>
    <w:rsid w:val="003A30C6"/>
    <w:rsid w:val="003B082E"/>
    <w:rsid w:val="003B339E"/>
    <w:rsid w:val="003D39A1"/>
    <w:rsid w:val="003D631D"/>
    <w:rsid w:val="003E6DF7"/>
    <w:rsid w:val="003F00E3"/>
    <w:rsid w:val="003F07F7"/>
    <w:rsid w:val="003F5628"/>
    <w:rsid w:val="004002D2"/>
    <w:rsid w:val="004308E3"/>
    <w:rsid w:val="004316B8"/>
    <w:rsid w:val="004358B9"/>
    <w:rsid w:val="004535B5"/>
    <w:rsid w:val="00453953"/>
    <w:rsid w:val="00454C9F"/>
    <w:rsid w:val="004567B0"/>
    <w:rsid w:val="00457644"/>
    <w:rsid w:val="00464D0F"/>
    <w:rsid w:val="00464D28"/>
    <w:rsid w:val="00465AA1"/>
    <w:rsid w:val="00482FFC"/>
    <w:rsid w:val="004950F6"/>
    <w:rsid w:val="004D213E"/>
    <w:rsid w:val="004E5A5C"/>
    <w:rsid w:val="004F0681"/>
    <w:rsid w:val="004F56C0"/>
    <w:rsid w:val="00503AD5"/>
    <w:rsid w:val="00507B04"/>
    <w:rsid w:val="00510007"/>
    <w:rsid w:val="005129A3"/>
    <w:rsid w:val="00513CCC"/>
    <w:rsid w:val="005208F2"/>
    <w:rsid w:val="0052133C"/>
    <w:rsid w:val="00522E5E"/>
    <w:rsid w:val="00527CD6"/>
    <w:rsid w:val="00534D6E"/>
    <w:rsid w:val="00535E48"/>
    <w:rsid w:val="00547B26"/>
    <w:rsid w:val="00570380"/>
    <w:rsid w:val="0057311A"/>
    <w:rsid w:val="00577D24"/>
    <w:rsid w:val="0058274F"/>
    <w:rsid w:val="005921AD"/>
    <w:rsid w:val="005C014A"/>
    <w:rsid w:val="005C0E9D"/>
    <w:rsid w:val="005D2786"/>
    <w:rsid w:val="005E6FBF"/>
    <w:rsid w:val="005F10D8"/>
    <w:rsid w:val="0060011B"/>
    <w:rsid w:val="00621884"/>
    <w:rsid w:val="00631045"/>
    <w:rsid w:val="00631D05"/>
    <w:rsid w:val="00632D4D"/>
    <w:rsid w:val="0064667B"/>
    <w:rsid w:val="00657C4F"/>
    <w:rsid w:val="00661B5C"/>
    <w:rsid w:val="00662A1B"/>
    <w:rsid w:val="00683296"/>
    <w:rsid w:val="00693A5C"/>
    <w:rsid w:val="006A63BC"/>
    <w:rsid w:val="006A6BF6"/>
    <w:rsid w:val="006B45FC"/>
    <w:rsid w:val="006B6E76"/>
    <w:rsid w:val="006C5C26"/>
    <w:rsid w:val="006D12ED"/>
    <w:rsid w:val="006D3D77"/>
    <w:rsid w:val="006D5E5B"/>
    <w:rsid w:val="006D787A"/>
    <w:rsid w:val="006E050D"/>
    <w:rsid w:val="006F4178"/>
    <w:rsid w:val="007006DC"/>
    <w:rsid w:val="00705CA3"/>
    <w:rsid w:val="007236B1"/>
    <w:rsid w:val="00725115"/>
    <w:rsid w:val="007317C4"/>
    <w:rsid w:val="00734652"/>
    <w:rsid w:val="00734C63"/>
    <w:rsid w:val="00736E4E"/>
    <w:rsid w:val="00741E61"/>
    <w:rsid w:val="00760DC8"/>
    <w:rsid w:val="0076315D"/>
    <w:rsid w:val="007661D8"/>
    <w:rsid w:val="007829EC"/>
    <w:rsid w:val="007967B9"/>
    <w:rsid w:val="007B05F3"/>
    <w:rsid w:val="007C05FF"/>
    <w:rsid w:val="007C7764"/>
    <w:rsid w:val="007E7233"/>
    <w:rsid w:val="007F04CE"/>
    <w:rsid w:val="00812E9A"/>
    <w:rsid w:val="00817399"/>
    <w:rsid w:val="00822CCA"/>
    <w:rsid w:val="008230C3"/>
    <w:rsid w:val="00823D81"/>
    <w:rsid w:val="00840E1C"/>
    <w:rsid w:val="00863D53"/>
    <w:rsid w:val="0088303F"/>
    <w:rsid w:val="008843A1"/>
    <w:rsid w:val="008848CB"/>
    <w:rsid w:val="00884B78"/>
    <w:rsid w:val="00887F23"/>
    <w:rsid w:val="0089424A"/>
    <w:rsid w:val="0089757E"/>
    <w:rsid w:val="008C6B6D"/>
    <w:rsid w:val="008D059C"/>
    <w:rsid w:val="008D437D"/>
    <w:rsid w:val="008E7462"/>
    <w:rsid w:val="008F2477"/>
    <w:rsid w:val="008F57EE"/>
    <w:rsid w:val="00902703"/>
    <w:rsid w:val="00914464"/>
    <w:rsid w:val="00920449"/>
    <w:rsid w:val="009207AF"/>
    <w:rsid w:val="00925E85"/>
    <w:rsid w:val="009411B0"/>
    <w:rsid w:val="009441D1"/>
    <w:rsid w:val="0094516C"/>
    <w:rsid w:val="0096449E"/>
    <w:rsid w:val="009672B1"/>
    <w:rsid w:val="00974E0B"/>
    <w:rsid w:val="0097778C"/>
    <w:rsid w:val="0098180B"/>
    <w:rsid w:val="00986473"/>
    <w:rsid w:val="009A33EC"/>
    <w:rsid w:val="009B0241"/>
    <w:rsid w:val="009B6114"/>
    <w:rsid w:val="009B73AA"/>
    <w:rsid w:val="009C58D0"/>
    <w:rsid w:val="009C6685"/>
    <w:rsid w:val="009D3BF4"/>
    <w:rsid w:val="009E16D4"/>
    <w:rsid w:val="009E178F"/>
    <w:rsid w:val="009E46D0"/>
    <w:rsid w:val="009E5884"/>
    <w:rsid w:val="00A02606"/>
    <w:rsid w:val="00A0683F"/>
    <w:rsid w:val="00A12915"/>
    <w:rsid w:val="00A1608E"/>
    <w:rsid w:val="00A36D4C"/>
    <w:rsid w:val="00A40126"/>
    <w:rsid w:val="00A65EC0"/>
    <w:rsid w:val="00A67570"/>
    <w:rsid w:val="00A76549"/>
    <w:rsid w:val="00A8071C"/>
    <w:rsid w:val="00A825EA"/>
    <w:rsid w:val="00A87230"/>
    <w:rsid w:val="00AA2708"/>
    <w:rsid w:val="00AC021F"/>
    <w:rsid w:val="00AC39C1"/>
    <w:rsid w:val="00AC5D7A"/>
    <w:rsid w:val="00AC7C65"/>
    <w:rsid w:val="00AE6547"/>
    <w:rsid w:val="00AF10A7"/>
    <w:rsid w:val="00AF4397"/>
    <w:rsid w:val="00B01452"/>
    <w:rsid w:val="00B3264C"/>
    <w:rsid w:val="00B36E37"/>
    <w:rsid w:val="00B444C5"/>
    <w:rsid w:val="00B44A06"/>
    <w:rsid w:val="00B50B0B"/>
    <w:rsid w:val="00B56431"/>
    <w:rsid w:val="00B81A2E"/>
    <w:rsid w:val="00B856C9"/>
    <w:rsid w:val="00B9448A"/>
    <w:rsid w:val="00BA0D59"/>
    <w:rsid w:val="00BA1363"/>
    <w:rsid w:val="00BA2CDA"/>
    <w:rsid w:val="00BA3EA1"/>
    <w:rsid w:val="00BB5057"/>
    <w:rsid w:val="00BB621A"/>
    <w:rsid w:val="00BB7148"/>
    <w:rsid w:val="00BC796E"/>
    <w:rsid w:val="00BC7E04"/>
    <w:rsid w:val="00BD0DA0"/>
    <w:rsid w:val="00BD34B6"/>
    <w:rsid w:val="00BE48D7"/>
    <w:rsid w:val="00BE4CDC"/>
    <w:rsid w:val="00BE5B3F"/>
    <w:rsid w:val="00BF1054"/>
    <w:rsid w:val="00BF4DF5"/>
    <w:rsid w:val="00BF5DDC"/>
    <w:rsid w:val="00C0166B"/>
    <w:rsid w:val="00C02760"/>
    <w:rsid w:val="00C038DF"/>
    <w:rsid w:val="00C200AE"/>
    <w:rsid w:val="00C214FE"/>
    <w:rsid w:val="00C22450"/>
    <w:rsid w:val="00C44CB7"/>
    <w:rsid w:val="00C463CD"/>
    <w:rsid w:val="00C4680D"/>
    <w:rsid w:val="00C47EED"/>
    <w:rsid w:val="00C56980"/>
    <w:rsid w:val="00C577DE"/>
    <w:rsid w:val="00CC747F"/>
    <w:rsid w:val="00CD07FC"/>
    <w:rsid w:val="00CE31B5"/>
    <w:rsid w:val="00CF5519"/>
    <w:rsid w:val="00D300EE"/>
    <w:rsid w:val="00D55718"/>
    <w:rsid w:val="00D64A63"/>
    <w:rsid w:val="00D652D9"/>
    <w:rsid w:val="00D67451"/>
    <w:rsid w:val="00D75252"/>
    <w:rsid w:val="00D84304"/>
    <w:rsid w:val="00D84FEF"/>
    <w:rsid w:val="00D852B6"/>
    <w:rsid w:val="00D93D15"/>
    <w:rsid w:val="00D95D45"/>
    <w:rsid w:val="00DA321E"/>
    <w:rsid w:val="00DC5D2A"/>
    <w:rsid w:val="00DE487B"/>
    <w:rsid w:val="00DE680A"/>
    <w:rsid w:val="00DF016E"/>
    <w:rsid w:val="00DF2E18"/>
    <w:rsid w:val="00E01F9C"/>
    <w:rsid w:val="00E02C06"/>
    <w:rsid w:val="00E038CC"/>
    <w:rsid w:val="00E04C07"/>
    <w:rsid w:val="00E154ED"/>
    <w:rsid w:val="00E1602C"/>
    <w:rsid w:val="00E17BF8"/>
    <w:rsid w:val="00E25EA4"/>
    <w:rsid w:val="00E26817"/>
    <w:rsid w:val="00E301CA"/>
    <w:rsid w:val="00E406D7"/>
    <w:rsid w:val="00E42114"/>
    <w:rsid w:val="00E422EA"/>
    <w:rsid w:val="00E56A37"/>
    <w:rsid w:val="00E6112F"/>
    <w:rsid w:val="00E62976"/>
    <w:rsid w:val="00E675CD"/>
    <w:rsid w:val="00E70E61"/>
    <w:rsid w:val="00E73A18"/>
    <w:rsid w:val="00E757C5"/>
    <w:rsid w:val="00EA567F"/>
    <w:rsid w:val="00EC533E"/>
    <w:rsid w:val="00EC5F32"/>
    <w:rsid w:val="00ED24F1"/>
    <w:rsid w:val="00EF4A04"/>
    <w:rsid w:val="00F10C6F"/>
    <w:rsid w:val="00F20BCC"/>
    <w:rsid w:val="00F32887"/>
    <w:rsid w:val="00F32DCE"/>
    <w:rsid w:val="00F44A72"/>
    <w:rsid w:val="00F70DD0"/>
    <w:rsid w:val="00F771C4"/>
    <w:rsid w:val="00F87859"/>
    <w:rsid w:val="00F94DE6"/>
    <w:rsid w:val="00FA26AD"/>
    <w:rsid w:val="00FB26C2"/>
    <w:rsid w:val="00FC1BD7"/>
    <w:rsid w:val="00FC63B6"/>
    <w:rsid w:val="00FD74B0"/>
    <w:rsid w:val="00FF7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892B57D"/>
  <w15:chartTrackingRefBased/>
  <w15:docId w15:val="{3C5DAD39-7D9F-4E5B-9DBB-579206922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7967B9"/>
    <w:pPr>
      <w:keepNext/>
      <w:keepLines/>
      <w:widowControl w:val="0"/>
      <w:pBdr>
        <w:top w:val="single" w:sz="18" w:space="10" w:color="051758"/>
        <w:left w:val="single" w:sz="18" w:space="4" w:color="051758"/>
        <w:bottom w:val="single" w:sz="18" w:space="0" w:color="051758"/>
        <w:right w:val="single" w:sz="18" w:space="4" w:color="051758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7967B9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"/>
    <w:basedOn w:val="ListBullet"/>
    <w:link w:val="ListParagraphChar"/>
    <w:uiPriority w:val="34"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paragraph" w:styleId="NormalWeb">
    <w:name w:val="Normal (Web)"/>
    <w:basedOn w:val="Normal"/>
    <w:uiPriority w:val="99"/>
    <w:semiHidden/>
    <w:unhideWhenUsed/>
    <w:rsid w:val="00C463C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ED24F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1602C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tinyurl.com/2hhm88kw" TargetMode="External"/><Relationship Id="rId26" Type="http://schemas.openxmlformats.org/officeDocument/2006/relationships/image" Target="media/image18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image" Target="media/image36.png"/><Relationship Id="rId63" Type="http://schemas.openxmlformats.org/officeDocument/2006/relationships/image" Target="media/image44.png"/><Relationship Id="rId68" Type="http://schemas.openxmlformats.org/officeDocument/2006/relationships/hyperlink" Target="https://tinyurl.com/yhjnr8ts" TargetMode="External"/><Relationship Id="rId76" Type="http://schemas.openxmlformats.org/officeDocument/2006/relationships/image" Target="media/image56.jpeg"/><Relationship Id="rId84" Type="http://schemas.openxmlformats.org/officeDocument/2006/relationships/image" Target="media/image61.png"/><Relationship Id="rId89" Type="http://schemas.openxmlformats.org/officeDocument/2006/relationships/image" Target="media/image66.jpeg"/><Relationship Id="rId7" Type="http://schemas.openxmlformats.org/officeDocument/2006/relationships/endnotes" Target="endnotes.xml"/><Relationship Id="rId71" Type="http://schemas.openxmlformats.org/officeDocument/2006/relationships/hyperlink" Target="mailto:InquiryintoCOVID-19lessons@dia.govt.nz" TargetMode="External"/><Relationship Id="rId9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3" Type="http://schemas.openxmlformats.org/officeDocument/2006/relationships/image" Target="media/image32.jpeg"/><Relationship Id="rId58" Type="http://schemas.openxmlformats.org/officeDocument/2006/relationships/image" Target="media/image39.png"/><Relationship Id="rId66" Type="http://schemas.openxmlformats.org/officeDocument/2006/relationships/image" Target="media/image51.jpeg"/><Relationship Id="rId74" Type="http://schemas.openxmlformats.org/officeDocument/2006/relationships/image" Target="media/image52.jpeg"/><Relationship Id="rId79" Type="http://schemas.openxmlformats.org/officeDocument/2006/relationships/image" Target="media/image55.png"/><Relationship Id="rId87" Type="http://schemas.openxmlformats.org/officeDocument/2006/relationships/image" Target="media/image64.jpeg"/><Relationship Id="rId5" Type="http://schemas.openxmlformats.org/officeDocument/2006/relationships/webSettings" Target="webSettings.xml"/><Relationship Id="rId61" Type="http://schemas.openxmlformats.org/officeDocument/2006/relationships/image" Target="media/image42.jpeg"/><Relationship Id="rId82" Type="http://schemas.openxmlformats.org/officeDocument/2006/relationships/image" Target="media/image59.jpeg"/><Relationship Id="rId90" Type="http://schemas.openxmlformats.org/officeDocument/2006/relationships/image" Target="media/image67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52" Type="http://schemas.openxmlformats.org/officeDocument/2006/relationships/image" Target="media/image31.png"/><Relationship Id="rId60" Type="http://schemas.openxmlformats.org/officeDocument/2006/relationships/image" Target="media/image41.jpeg"/><Relationship Id="rId65" Type="http://schemas.openxmlformats.org/officeDocument/2006/relationships/image" Target="media/image50.png"/><Relationship Id="rId73" Type="http://schemas.openxmlformats.org/officeDocument/2006/relationships/image" Target="media/image51.png"/><Relationship Id="rId78" Type="http://schemas.openxmlformats.org/officeDocument/2006/relationships/image" Target="media/image54.png"/><Relationship Id="rId81" Type="http://schemas.openxmlformats.org/officeDocument/2006/relationships/hyperlink" Target="http://www.nzrelay.co.nz" TargetMode="External"/><Relationship Id="rId86" Type="http://schemas.openxmlformats.org/officeDocument/2006/relationships/image" Target="media/image63.pn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8" Type="http://schemas.openxmlformats.org/officeDocument/2006/relationships/image" Target="media/image34.png"/><Relationship Id="rId56" Type="http://schemas.openxmlformats.org/officeDocument/2006/relationships/image" Target="media/image37.png"/><Relationship Id="rId64" Type="http://schemas.openxmlformats.org/officeDocument/2006/relationships/image" Target="media/image45.jpeg"/><Relationship Id="rId69" Type="http://schemas.openxmlformats.org/officeDocument/2006/relationships/image" Target="media/image47.jpeg"/><Relationship Id="rId77" Type="http://schemas.openxmlformats.org/officeDocument/2006/relationships/image" Target="media/image57.jpeg"/><Relationship Id="rId8" Type="http://schemas.openxmlformats.org/officeDocument/2006/relationships/image" Target="media/image1.jpeg"/><Relationship Id="rId51" Type="http://schemas.openxmlformats.org/officeDocument/2006/relationships/image" Target="media/image30.jpeg"/><Relationship Id="rId72" Type="http://schemas.openxmlformats.org/officeDocument/2006/relationships/image" Target="media/image49.png"/><Relationship Id="rId80" Type="http://schemas.openxmlformats.org/officeDocument/2006/relationships/image" Target="media/image58.jpeg"/><Relationship Id="rId85" Type="http://schemas.openxmlformats.org/officeDocument/2006/relationships/image" Target="media/image62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59" Type="http://schemas.openxmlformats.org/officeDocument/2006/relationships/image" Target="media/image40.png"/><Relationship Id="rId67" Type="http://schemas.openxmlformats.org/officeDocument/2006/relationships/image" Target="media/image46.jpeg"/><Relationship Id="rId20" Type="http://schemas.openxmlformats.org/officeDocument/2006/relationships/image" Target="media/image12.jpeg"/><Relationship Id="rId54" Type="http://schemas.openxmlformats.org/officeDocument/2006/relationships/image" Target="media/image33.png"/><Relationship Id="rId62" Type="http://schemas.openxmlformats.org/officeDocument/2006/relationships/image" Target="media/image43.png"/><Relationship Id="rId70" Type="http://schemas.openxmlformats.org/officeDocument/2006/relationships/image" Target="media/image48.png"/><Relationship Id="rId75" Type="http://schemas.openxmlformats.org/officeDocument/2006/relationships/image" Target="media/image53.jpeg"/><Relationship Id="rId83" Type="http://schemas.openxmlformats.org/officeDocument/2006/relationships/image" Target="media/image60.jpeg"/><Relationship Id="rId88" Type="http://schemas.openxmlformats.org/officeDocument/2006/relationships/image" Target="media/image65.png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5.png"/><Relationship Id="rId57" Type="http://schemas.openxmlformats.org/officeDocument/2006/relationships/image" Target="media/image3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saar%20Zaheer\Dropbox\Easy%20Read\Supporting%20documents\Templates%20and%20inserts\Easy%20Read%20Template%20January%20202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21341F-075F-4DEF-BDB8-9C9C13FAD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January 2025</Template>
  <TotalTime>10</TotalTime>
  <Pages>17</Pages>
  <Words>812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Aamina Qureshi</dc:creator>
  <cp:keywords/>
  <dc:description/>
  <cp:lastModifiedBy>Andi Buchanan</cp:lastModifiedBy>
  <cp:revision>3</cp:revision>
  <dcterms:created xsi:type="dcterms:W3CDTF">2025-03-11T01:31:00Z</dcterms:created>
  <dcterms:modified xsi:type="dcterms:W3CDTF">2025-03-12T19:26:00Z</dcterms:modified>
</cp:coreProperties>
</file>