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CD645" w14:textId="6AD50187" w:rsidR="00F87859" w:rsidRDefault="00537F97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6EF05A77" wp14:editId="1371CF41">
            <wp:simplePos x="0" y="0"/>
            <wp:positionH relativeFrom="margin">
              <wp:posOffset>4484370</wp:posOffset>
            </wp:positionH>
            <wp:positionV relativeFrom="page">
              <wp:posOffset>650875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33024" behindDoc="1" locked="0" layoutInCell="1" allowOverlap="1" wp14:anchorId="6C9B31C6" wp14:editId="57EED943">
            <wp:simplePos x="0" y="0"/>
            <wp:positionH relativeFrom="column">
              <wp:posOffset>-198120</wp:posOffset>
            </wp:positionH>
            <wp:positionV relativeFrom="paragraph">
              <wp:posOffset>-266700</wp:posOffset>
            </wp:positionV>
            <wp:extent cx="3227705" cy="2011680"/>
            <wp:effectExtent l="0" t="0" r="0" b="7620"/>
            <wp:wrapNone/>
            <wp:docPr id="1308889527" name="Picture 1" descr="NZ Royal Commission COVID-19 Lessons Learned: Te Tira Ārai Urutā (a group coming together with a common cause to protect from COVID-19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89527" name="Picture 1" descr="NZ Royal Commission COVID-19 Lessons Learned: Te Tira Ārai Urutā (a group coming together with a common cause to protect from COVID-19)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4F101" w14:textId="77777777" w:rsidR="00F87859" w:rsidRDefault="00F87859" w:rsidP="00F87859">
      <w:pPr>
        <w:rPr>
          <w:rFonts w:cs="Arial"/>
          <w:szCs w:val="32"/>
        </w:rPr>
      </w:pPr>
    </w:p>
    <w:p w14:paraId="2C3E8855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600FDF7" w14:textId="77777777" w:rsidR="00F87859" w:rsidRDefault="00F87859" w:rsidP="00F87859">
      <w:pPr>
        <w:rPr>
          <w:rFonts w:cs="Arial"/>
          <w:szCs w:val="32"/>
        </w:rPr>
      </w:pPr>
    </w:p>
    <w:p w14:paraId="1F1BEBD0" w14:textId="77777777" w:rsidR="00F87859" w:rsidRDefault="00F87859" w:rsidP="00F87859">
      <w:pPr>
        <w:rPr>
          <w:rFonts w:cs="Arial"/>
          <w:szCs w:val="32"/>
        </w:rPr>
      </w:pPr>
    </w:p>
    <w:p w14:paraId="0D324070" w14:textId="77777777" w:rsidR="00F87859" w:rsidRPr="000946EC" w:rsidRDefault="00F87859" w:rsidP="007E7233">
      <w:pPr>
        <w:ind w:left="0"/>
        <w:rPr>
          <w:rFonts w:cs="Arial"/>
          <w:b/>
          <w:sz w:val="52"/>
          <w:szCs w:val="52"/>
        </w:rPr>
      </w:pPr>
    </w:p>
    <w:p w14:paraId="24A0D0B8" w14:textId="77777777" w:rsidR="000946EC" w:rsidRPr="000946EC" w:rsidRDefault="000946EC" w:rsidP="00F87859">
      <w:pPr>
        <w:pStyle w:val="Title"/>
        <w:rPr>
          <w:sz w:val="56"/>
          <w:szCs w:val="56"/>
        </w:rPr>
      </w:pPr>
      <w:r w:rsidRPr="000946EC">
        <w:rPr>
          <w:sz w:val="56"/>
          <w:szCs w:val="56"/>
        </w:rPr>
        <w:t xml:space="preserve">How to tell the </w:t>
      </w:r>
    </w:p>
    <w:p w14:paraId="3F642538" w14:textId="77777777" w:rsidR="001D6448" w:rsidRDefault="00CF69A6" w:rsidP="00F87859">
      <w:pPr>
        <w:pStyle w:val="Title"/>
        <w:rPr>
          <w:sz w:val="56"/>
          <w:szCs w:val="56"/>
        </w:rPr>
      </w:pPr>
      <w:r w:rsidRPr="000946EC">
        <w:rPr>
          <w:sz w:val="56"/>
          <w:szCs w:val="56"/>
        </w:rPr>
        <w:t xml:space="preserve">Royal Commission of Inquiry into </w:t>
      </w:r>
      <w:r w:rsidR="001E6250" w:rsidRPr="000946EC">
        <w:rPr>
          <w:sz w:val="56"/>
          <w:szCs w:val="56"/>
        </w:rPr>
        <w:t>COVID</w:t>
      </w:r>
      <w:r w:rsidRPr="000946EC">
        <w:rPr>
          <w:sz w:val="56"/>
          <w:szCs w:val="56"/>
        </w:rPr>
        <w:t xml:space="preserve">-19 </w:t>
      </w:r>
      <w:r w:rsidR="003E364F" w:rsidRPr="000946EC">
        <w:rPr>
          <w:sz w:val="56"/>
          <w:szCs w:val="56"/>
        </w:rPr>
        <w:t>L</w:t>
      </w:r>
      <w:r w:rsidRPr="000946EC">
        <w:rPr>
          <w:sz w:val="56"/>
          <w:szCs w:val="56"/>
        </w:rPr>
        <w:t xml:space="preserve">essons </w:t>
      </w:r>
      <w:r w:rsidR="003E364F" w:rsidRPr="000946EC">
        <w:rPr>
          <w:sz w:val="56"/>
          <w:szCs w:val="56"/>
        </w:rPr>
        <w:t>L</w:t>
      </w:r>
      <w:r w:rsidRPr="000946EC">
        <w:rPr>
          <w:sz w:val="56"/>
          <w:szCs w:val="56"/>
        </w:rPr>
        <w:t>earned</w:t>
      </w:r>
      <w:r w:rsidR="000946EC" w:rsidRPr="000946EC">
        <w:rPr>
          <w:sz w:val="56"/>
          <w:szCs w:val="56"/>
        </w:rPr>
        <w:t xml:space="preserve"> </w:t>
      </w:r>
    </w:p>
    <w:p w14:paraId="5BDED32A" w14:textId="3C3459C1" w:rsidR="00887F23" w:rsidRPr="000946EC" w:rsidRDefault="000946EC" w:rsidP="00F87859">
      <w:pPr>
        <w:pStyle w:val="Title"/>
        <w:rPr>
          <w:sz w:val="56"/>
          <w:szCs w:val="56"/>
        </w:rPr>
      </w:pPr>
      <w:r w:rsidRPr="000946EC">
        <w:rPr>
          <w:sz w:val="56"/>
          <w:szCs w:val="56"/>
        </w:rPr>
        <w:t>what COVID-19 was like for you</w:t>
      </w:r>
    </w:p>
    <w:p w14:paraId="0E57E13B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B75CB3D" wp14:editId="4DC159C3">
            <wp:simplePos x="0" y="0"/>
            <wp:positionH relativeFrom="margin">
              <wp:posOffset>1356852</wp:posOffset>
            </wp:positionH>
            <wp:positionV relativeFrom="paragraph">
              <wp:posOffset>206559</wp:posOffset>
            </wp:positionV>
            <wp:extent cx="2976880" cy="2976880"/>
            <wp:effectExtent l="0" t="0" r="0" b="0"/>
            <wp:wrapNone/>
            <wp:docPr id="5" name="Picture 5" descr="Two people stand behind a shield that stops a virus getting through to them. An old woman on the left smiles at a young man on the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 stand behind a shield that stops a virus getting through to them. An old woman on the left smiles at a young man on the right. 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86" cy="297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84848" w14:textId="77777777" w:rsidR="00887F23" w:rsidRDefault="00887F23" w:rsidP="00F87859">
      <w:pPr>
        <w:pStyle w:val="Title"/>
      </w:pPr>
    </w:p>
    <w:p w14:paraId="27A9E6AC" w14:textId="77777777" w:rsidR="00887F23" w:rsidRDefault="00887F23" w:rsidP="00F87859">
      <w:pPr>
        <w:pStyle w:val="Title"/>
      </w:pPr>
    </w:p>
    <w:p w14:paraId="7B23FD0A" w14:textId="77777777" w:rsidR="000946EC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</w:p>
    <w:p w14:paraId="5DED3C2A" w14:textId="4771FDD7" w:rsidR="00F87859" w:rsidRDefault="00887F23" w:rsidP="00BF5DDC">
      <w:pPr>
        <w:pStyle w:val="Datepublished"/>
      </w:pPr>
      <w:r w:rsidRPr="00570380">
        <w:t xml:space="preserve">Published: </w:t>
      </w:r>
      <w:r w:rsidR="00CF69A6">
        <w:t>November 2023</w:t>
      </w:r>
    </w:p>
    <w:p w14:paraId="3E2B9BEF" w14:textId="0ADE841A" w:rsidR="00A75064" w:rsidRDefault="00A75064" w:rsidP="00A66059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lastRenderedPageBreak/>
        <w:t>What this document is about</w:t>
      </w:r>
    </w:p>
    <w:p w14:paraId="76FED07A" w14:textId="77777777" w:rsidR="000071EE" w:rsidRDefault="000071EE" w:rsidP="000946EC">
      <w:pPr>
        <w:pStyle w:val="BodyText"/>
        <w:spacing w:after="0"/>
      </w:pPr>
    </w:p>
    <w:p w14:paraId="5722E62F" w14:textId="2064ED3A" w:rsidR="000071EE" w:rsidRDefault="001E6250" w:rsidP="000946EC">
      <w:pPr>
        <w:pStyle w:val="BodyText"/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994112" behindDoc="0" locked="0" layoutInCell="1" allowOverlap="1" wp14:anchorId="3DBBA853" wp14:editId="37E21800">
            <wp:simplePos x="0" y="0"/>
            <wp:positionH relativeFrom="margin">
              <wp:posOffset>-266700</wp:posOffset>
            </wp:positionH>
            <wp:positionV relativeFrom="paragraph">
              <wp:posOffset>345440</wp:posOffset>
            </wp:positionV>
            <wp:extent cx="2024188" cy="1266571"/>
            <wp:effectExtent l="0" t="0" r="0" b="0"/>
            <wp:wrapNone/>
            <wp:docPr id="1334464690" name="Picture 13344646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64690" name="Picture 13344646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88" cy="126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6646D" w14:textId="4DFECB53" w:rsidR="00D104EA" w:rsidRDefault="000071EE" w:rsidP="000946EC">
      <w:pPr>
        <w:rPr>
          <w:rFonts w:cs="Arial"/>
          <w:b/>
          <w:bCs/>
          <w:color w:val="222222"/>
          <w:szCs w:val="32"/>
        </w:rPr>
      </w:pPr>
      <w:r w:rsidRPr="001E6250">
        <w:rPr>
          <w:szCs w:val="32"/>
        </w:rPr>
        <w:t xml:space="preserve">This Easy Read document is about </w:t>
      </w:r>
      <w:r w:rsidR="006068B1">
        <w:rPr>
          <w:szCs w:val="32"/>
        </w:rPr>
        <w:t xml:space="preserve">the </w:t>
      </w:r>
      <w:r w:rsidR="006068B1" w:rsidRPr="00D104EA">
        <w:rPr>
          <w:b/>
          <w:bCs/>
        </w:rPr>
        <w:t xml:space="preserve">Royal Commission of Inquiry into </w:t>
      </w:r>
      <w:r w:rsidR="006068B1">
        <w:rPr>
          <w:b/>
          <w:bCs/>
        </w:rPr>
        <w:t>COVID</w:t>
      </w:r>
      <w:r w:rsidR="006068B1" w:rsidRPr="00D104EA">
        <w:rPr>
          <w:b/>
          <w:bCs/>
        </w:rPr>
        <w:t>-19 Lessons Learned</w:t>
      </w:r>
      <w:r w:rsidR="006068B1">
        <w:rPr>
          <w:b/>
          <w:bCs/>
        </w:rPr>
        <w:t xml:space="preserve"> –</w:t>
      </w:r>
      <w:r w:rsidR="006068B1"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Te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Tira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Ārai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Urutā</w:t>
      </w:r>
      <w:proofErr w:type="spellEnd"/>
      <w:r w:rsidR="006068B1">
        <w:rPr>
          <w:rFonts w:cs="Arial"/>
          <w:b/>
          <w:bCs/>
          <w:color w:val="222222"/>
          <w:szCs w:val="32"/>
        </w:rPr>
        <w:t>.</w:t>
      </w:r>
    </w:p>
    <w:p w14:paraId="0491AE04" w14:textId="77777777" w:rsidR="006068B1" w:rsidRDefault="006068B1" w:rsidP="000946EC"/>
    <w:p w14:paraId="6CA258D7" w14:textId="4F99C622" w:rsidR="00D104EA" w:rsidRDefault="001D565A" w:rsidP="000071EE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07BDCA7" wp14:editId="386F1410">
                <wp:simplePos x="0" y="0"/>
                <wp:positionH relativeFrom="column">
                  <wp:posOffset>2258170</wp:posOffset>
                </wp:positionH>
                <wp:positionV relativeFrom="paragraph">
                  <wp:posOffset>148231</wp:posOffset>
                </wp:positionV>
                <wp:extent cx="3571875" cy="3013544"/>
                <wp:effectExtent l="0" t="0" r="9525" b="0"/>
                <wp:wrapNone/>
                <wp:docPr id="18213655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0135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B2B59" id="Rectangle 1" o:spid="_x0000_s1026" style="position:absolute;margin-left:177.8pt;margin-top:11.65pt;width:281.25pt;height:237.3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UY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" fillcolor="#bdd6ee [1304]" stroked="f" strokeweight="1pt"/>
            </w:pict>
          </mc:Fallback>
        </mc:AlternateContent>
      </w:r>
      <w:r w:rsidR="006068B1">
        <w:rPr>
          <w:noProof/>
        </w:rPr>
        <w:drawing>
          <wp:anchor distT="0" distB="0" distL="114300" distR="114300" simplePos="0" relativeHeight="251977728" behindDoc="0" locked="0" layoutInCell="1" allowOverlap="1" wp14:anchorId="460D0EA9" wp14:editId="16AF0CB9">
            <wp:simplePos x="0" y="0"/>
            <wp:positionH relativeFrom="margin">
              <wp:posOffset>66675</wp:posOffset>
            </wp:positionH>
            <wp:positionV relativeFrom="paragraph">
              <wp:posOffset>318770</wp:posOffset>
            </wp:positionV>
            <wp:extent cx="1184275" cy="1184275"/>
            <wp:effectExtent l="0" t="0" r="0" b="0"/>
            <wp:wrapNone/>
            <wp:docPr id="193251393" name="Picture 1932513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1393" name="Picture 1932513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358B" w14:textId="52452628" w:rsidR="00D104EA" w:rsidRDefault="00D104EA" w:rsidP="000071EE">
      <w:r w:rsidRPr="00D104EA">
        <w:rPr>
          <w:b/>
          <w:bCs/>
        </w:rPr>
        <w:t xml:space="preserve">Royal Commission of Inquiry into </w:t>
      </w:r>
      <w:r w:rsidR="001E6250">
        <w:rPr>
          <w:b/>
          <w:bCs/>
        </w:rPr>
        <w:t>COVID</w:t>
      </w:r>
      <w:r w:rsidRPr="00D104EA">
        <w:rPr>
          <w:b/>
          <w:bCs/>
        </w:rPr>
        <w:t>-19 Lessons Learned</w:t>
      </w:r>
      <w:r w:rsidR="006068B1">
        <w:rPr>
          <w:b/>
          <w:bCs/>
        </w:rPr>
        <w:t xml:space="preserve"> –</w:t>
      </w:r>
      <w:r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Te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Tira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Ārai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Urutā</w:t>
      </w:r>
      <w:proofErr w:type="spellEnd"/>
      <w:r w:rsidR="006068B1">
        <w:t xml:space="preserve"> started work in 2023</w:t>
      </w:r>
      <w:r>
        <w:t>.</w:t>
      </w:r>
    </w:p>
    <w:p w14:paraId="2DFD07EE" w14:textId="4F96E847" w:rsidR="00D104EA" w:rsidRDefault="00D104EA" w:rsidP="000071EE"/>
    <w:p w14:paraId="3BD42B89" w14:textId="6CE04262" w:rsidR="00D104EA" w:rsidRDefault="001E6250" w:rsidP="000071EE">
      <w:r>
        <w:rPr>
          <w:noProof/>
        </w:rPr>
        <w:drawing>
          <wp:anchor distT="0" distB="0" distL="114300" distR="114300" simplePos="0" relativeHeight="252012544" behindDoc="0" locked="0" layoutInCell="1" allowOverlap="1" wp14:anchorId="25F70CFA" wp14:editId="18495153">
            <wp:simplePos x="0" y="0"/>
            <wp:positionH relativeFrom="column">
              <wp:posOffset>-363855</wp:posOffset>
            </wp:positionH>
            <wp:positionV relativeFrom="paragraph">
              <wp:posOffset>264160</wp:posOffset>
            </wp:positionV>
            <wp:extent cx="2121093" cy="1113790"/>
            <wp:effectExtent l="0" t="0" r="0" b="0"/>
            <wp:wrapThrough wrapText="bothSides">
              <wp:wrapPolygon edited="0">
                <wp:start x="0" y="0"/>
                <wp:lineTo x="0" y="21058"/>
                <wp:lineTo x="21341" y="21058"/>
                <wp:lineTo x="21341" y="0"/>
                <wp:lineTo x="0" y="0"/>
              </wp:wrapPolygon>
            </wp:wrapThrough>
            <wp:docPr id="52332059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2059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93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4D722" w14:textId="52248BB1" w:rsidR="00D104EA" w:rsidRDefault="00D104EA" w:rsidP="000071EE">
      <w:r>
        <w:t xml:space="preserve">It is </w:t>
      </w:r>
      <w:r w:rsidR="00022C58">
        <w:t xml:space="preserve">a group of people </w:t>
      </w:r>
      <w:r>
        <w:t xml:space="preserve">learning about things that happened during the </w:t>
      </w:r>
      <w:r w:rsidR="001E6250">
        <w:t>COVID</w:t>
      </w:r>
      <w:r>
        <w:t>-19 pandemic.</w:t>
      </w:r>
    </w:p>
    <w:p w14:paraId="76582B15" w14:textId="10650077" w:rsidR="00981656" w:rsidRDefault="00981656" w:rsidP="000071EE"/>
    <w:p w14:paraId="14B7D458" w14:textId="0DCF8E08" w:rsidR="00EF7630" w:rsidRDefault="00905C2B" w:rsidP="000071EE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3F549FCC" wp14:editId="0A3987A4">
                <wp:simplePos x="0" y="0"/>
                <wp:positionH relativeFrom="margin">
                  <wp:posOffset>2256790</wp:posOffset>
                </wp:positionH>
                <wp:positionV relativeFrom="paragraph">
                  <wp:posOffset>206375</wp:posOffset>
                </wp:positionV>
                <wp:extent cx="3571875" cy="1510665"/>
                <wp:effectExtent l="0" t="0" r="9525" b="0"/>
                <wp:wrapNone/>
                <wp:docPr id="56953319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510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14D6E" id="Rectangle 4" o:spid="_x0000_s1026" style="position:absolute;margin-left:177.7pt;margin-top:16.25pt;width:281.25pt;height:118.95pt;z-index:-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  <w:r w:rsidR="001E6250">
        <w:rPr>
          <w:noProof/>
        </w:rPr>
        <w:drawing>
          <wp:anchor distT="0" distB="0" distL="114300" distR="114300" simplePos="0" relativeHeight="252011520" behindDoc="0" locked="0" layoutInCell="1" allowOverlap="1" wp14:anchorId="1228F330" wp14:editId="64046952">
            <wp:simplePos x="0" y="0"/>
            <wp:positionH relativeFrom="column">
              <wp:posOffset>66675</wp:posOffset>
            </wp:positionH>
            <wp:positionV relativeFrom="paragraph">
              <wp:posOffset>311785</wp:posOffset>
            </wp:positionV>
            <wp:extent cx="1333500" cy="1333500"/>
            <wp:effectExtent l="0" t="0" r="0" b="0"/>
            <wp:wrapThrough wrapText="bothSides">
              <wp:wrapPolygon edited="0">
                <wp:start x="9257" y="0"/>
                <wp:lineTo x="7714" y="1543"/>
                <wp:lineTo x="6789" y="4937"/>
                <wp:lineTo x="2160" y="7097"/>
                <wp:lineTo x="1543" y="7714"/>
                <wp:lineTo x="1543" y="9874"/>
                <wp:lineTo x="0" y="14811"/>
                <wp:lineTo x="1851" y="19749"/>
                <wp:lineTo x="5246" y="21291"/>
                <wp:lineTo x="5554" y="21291"/>
                <wp:lineTo x="16663" y="21291"/>
                <wp:lineTo x="16971" y="21291"/>
                <wp:lineTo x="19440" y="19749"/>
                <wp:lineTo x="21291" y="15429"/>
                <wp:lineTo x="21291" y="13577"/>
                <wp:lineTo x="20674" y="11726"/>
                <wp:lineTo x="19440" y="9874"/>
                <wp:lineTo x="20057" y="8023"/>
                <wp:lineTo x="18823" y="7097"/>
                <wp:lineTo x="14194" y="4937"/>
                <wp:lineTo x="13577" y="1851"/>
                <wp:lineTo x="12034" y="0"/>
                <wp:lineTo x="9257" y="0"/>
              </wp:wrapPolygon>
            </wp:wrapThrough>
            <wp:docPr id="6329986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986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B911A" w14:textId="37BD7948" w:rsidR="00537F97" w:rsidRDefault="00EF7630" w:rsidP="00537F97">
      <w:r>
        <w:t xml:space="preserve">In this document </w:t>
      </w:r>
      <w:r w:rsidR="006068B1" w:rsidRPr="00D104EA">
        <w:rPr>
          <w:b/>
          <w:bCs/>
        </w:rPr>
        <w:t xml:space="preserve">Royal Commission of Inquiry into </w:t>
      </w:r>
      <w:r w:rsidR="006068B1">
        <w:rPr>
          <w:b/>
          <w:bCs/>
        </w:rPr>
        <w:t>COVID</w:t>
      </w:r>
      <w:r w:rsidR="006068B1" w:rsidRPr="00D104EA">
        <w:rPr>
          <w:b/>
          <w:bCs/>
        </w:rPr>
        <w:t>-19 Lessons Learned</w:t>
      </w:r>
      <w:r w:rsidR="006068B1">
        <w:rPr>
          <w:b/>
          <w:bCs/>
        </w:rPr>
        <w:t xml:space="preserve"> –</w:t>
      </w:r>
      <w:r w:rsidR="006068B1"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Te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Tira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Ārai</w:t>
      </w:r>
      <w:proofErr w:type="spellEnd"/>
      <w:r w:rsidR="006068B1" w:rsidRPr="001E6250">
        <w:rPr>
          <w:rFonts w:cs="Arial"/>
          <w:b/>
          <w:bCs/>
          <w:color w:val="222222"/>
          <w:szCs w:val="32"/>
        </w:rPr>
        <w:t xml:space="preserve"> </w:t>
      </w:r>
      <w:proofErr w:type="spellStart"/>
      <w:r w:rsidR="006068B1" w:rsidRPr="001E6250">
        <w:rPr>
          <w:rFonts w:cs="Arial"/>
          <w:b/>
          <w:bCs/>
          <w:color w:val="222222"/>
          <w:szCs w:val="32"/>
        </w:rPr>
        <w:t>Urutā</w:t>
      </w:r>
      <w:proofErr w:type="spellEnd"/>
      <w:r w:rsidR="006068B1">
        <w:t xml:space="preserve"> </w:t>
      </w:r>
      <w:r>
        <w:t xml:space="preserve">will be called </w:t>
      </w:r>
      <w:r w:rsidRPr="00EF7630">
        <w:rPr>
          <w:b/>
          <w:bCs/>
        </w:rPr>
        <w:t>the</w:t>
      </w:r>
      <w:r w:rsidR="006068B1">
        <w:rPr>
          <w:b/>
          <w:bCs/>
        </w:rPr>
        <w:t xml:space="preserve"> Royal</w:t>
      </w:r>
      <w:r>
        <w:t xml:space="preserve"> </w:t>
      </w:r>
      <w:r w:rsidRPr="00EF7630">
        <w:rPr>
          <w:b/>
          <w:bCs/>
        </w:rPr>
        <w:t>Commission</w:t>
      </w:r>
      <w:r>
        <w:t>.</w:t>
      </w:r>
      <w:r w:rsidR="00537F97">
        <w:br w:type="page"/>
      </w:r>
    </w:p>
    <w:p w14:paraId="18333BCF" w14:textId="4616B8E0" w:rsidR="006F0CB0" w:rsidRDefault="00D104EA" w:rsidP="000071EE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BD1BEEB" wp14:editId="33B37718">
                <wp:simplePos x="0" y="0"/>
                <wp:positionH relativeFrom="margin">
                  <wp:align>left</wp:align>
                </wp:positionH>
                <wp:positionV relativeFrom="paragraph">
                  <wp:posOffset>-80176</wp:posOffset>
                </wp:positionV>
                <wp:extent cx="1616659" cy="1038758"/>
                <wp:effectExtent l="0" t="0" r="0" b="0"/>
                <wp:wrapNone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659" cy="1038758"/>
                          <a:chOff x="0" y="0"/>
                          <a:chExt cx="1720969" cy="1165646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 descr="Clo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3269" y="517946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555B1" id="Group 109" o:spid="_x0000_s1026" alt="&quot;&quot;" style="position:absolute;margin-left:0;margin-top:-6.3pt;width:127.3pt;height:81.8pt;z-index:251822080;mso-position-horizontal:left;mso-position-horizontal-relative:margin" coordsize="17209,1165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">
                  <v:imagedata r:id="rId21" o:title="A building with a flag on top&#10;&#10;Description automatically generated with low confidence"/>
                </v:shape>
                <v:shape id="Graphic 19" o:spid="_x0000_s1028" type="#_x0000_t75" alt="Close" style="position:absolute;left:10732;top:5179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">
                  <v:imagedata r:id="rId22" o:title="Close"/>
                </v:shape>
                <w10:wrap anchorx="margin"/>
              </v:group>
            </w:pict>
          </mc:Fallback>
        </mc:AlternateContent>
      </w:r>
      <w:r w:rsidR="007933B3">
        <w:t>The</w:t>
      </w:r>
      <w:r w:rsidR="00BC385E">
        <w:t xml:space="preserve"> </w:t>
      </w:r>
      <w:r w:rsidR="006068B1" w:rsidRPr="006068B1">
        <w:t>Royal</w:t>
      </w:r>
      <w:r w:rsidR="006068B1">
        <w:t xml:space="preserve"> </w:t>
      </w:r>
      <w:r w:rsidR="00BC385E">
        <w:t xml:space="preserve">Commission is </w:t>
      </w:r>
      <w:r w:rsidR="006F0CB0">
        <w:t xml:space="preserve">not part of the </w:t>
      </w:r>
      <w:r w:rsidR="00EF7630">
        <w:t>G</w:t>
      </w:r>
      <w:r w:rsidR="006F0CB0">
        <w:t>overnment.</w:t>
      </w:r>
    </w:p>
    <w:p w14:paraId="62ECA23B" w14:textId="77777777" w:rsidR="006F0CB0" w:rsidRDefault="006F0CB0" w:rsidP="000071EE"/>
    <w:p w14:paraId="6AD434D6" w14:textId="0D310F95" w:rsidR="006F0CB0" w:rsidRDefault="006F0CB0" w:rsidP="000071EE"/>
    <w:p w14:paraId="5AEB59E0" w14:textId="2E2F701E" w:rsidR="00852FEB" w:rsidRDefault="00852FEB" w:rsidP="000071EE">
      <w:r>
        <w:rPr>
          <w:noProof/>
        </w:rPr>
        <w:drawing>
          <wp:anchor distT="0" distB="0" distL="114300" distR="114300" simplePos="0" relativeHeight="251826176" behindDoc="0" locked="0" layoutInCell="1" allowOverlap="1" wp14:anchorId="3A6F5378" wp14:editId="06603AEC">
            <wp:simplePos x="0" y="0"/>
            <wp:positionH relativeFrom="margin">
              <wp:align>left</wp:align>
            </wp:positionH>
            <wp:positionV relativeFrom="paragraph">
              <wp:posOffset>423821</wp:posOffset>
            </wp:positionV>
            <wp:extent cx="1478943" cy="1478943"/>
            <wp:effectExtent l="0" t="0" r="6985" b="6985"/>
            <wp:wrapNone/>
            <wp:docPr id="2001455034" name="Picture 2001455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55034" name="Picture 20014550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B0">
        <w:t xml:space="preserve">The </w:t>
      </w:r>
      <w:r w:rsidR="00EF7630">
        <w:t>G</w:t>
      </w:r>
      <w:r w:rsidR="006F0CB0">
        <w:t>overnment can</w:t>
      </w:r>
      <w:r>
        <w:t xml:space="preserve"> ask the Royal Commission what to look for.</w:t>
      </w:r>
    </w:p>
    <w:p w14:paraId="6C76AB70" w14:textId="77777777" w:rsidR="00852FEB" w:rsidRDefault="00852FEB" w:rsidP="000071EE"/>
    <w:p w14:paraId="3A97AD86" w14:textId="77777777" w:rsidR="00852FEB" w:rsidRDefault="00852FEB" w:rsidP="000071EE"/>
    <w:p w14:paraId="7DE6E6F9" w14:textId="05618A7D" w:rsidR="006F0CB0" w:rsidRDefault="00852FEB" w:rsidP="000071EE">
      <w:r>
        <w:t>The Government can</w:t>
      </w:r>
      <w:r w:rsidR="006F0CB0">
        <w:t xml:space="preserve">not tell the </w:t>
      </w:r>
      <w:r w:rsidR="006068B1" w:rsidRPr="006068B1">
        <w:t>Royal</w:t>
      </w:r>
      <w:r w:rsidR="006068B1">
        <w:t xml:space="preserve"> </w:t>
      </w:r>
      <w:r w:rsidR="006F0CB0">
        <w:t xml:space="preserve">Commission what </w:t>
      </w:r>
      <w:r>
        <w:t>should go into their report</w:t>
      </w:r>
      <w:r w:rsidR="006F0CB0">
        <w:t>.</w:t>
      </w:r>
    </w:p>
    <w:p w14:paraId="30DF7080" w14:textId="600A51D8" w:rsidR="005D4EC0" w:rsidRDefault="00822479" w:rsidP="000071EE">
      <w:r>
        <w:rPr>
          <w:noProof/>
        </w:rPr>
        <w:drawing>
          <wp:anchor distT="0" distB="0" distL="114300" distR="114300" simplePos="0" relativeHeight="252032000" behindDoc="0" locked="0" layoutInCell="1" allowOverlap="1" wp14:anchorId="65A009AB" wp14:editId="037F0055">
            <wp:simplePos x="0" y="0"/>
            <wp:positionH relativeFrom="margin">
              <wp:posOffset>66675</wp:posOffset>
            </wp:positionH>
            <wp:positionV relativeFrom="paragraph">
              <wp:posOffset>340360</wp:posOffset>
            </wp:positionV>
            <wp:extent cx="1375576" cy="1375576"/>
            <wp:effectExtent l="0" t="0" r="0" b="0"/>
            <wp:wrapNone/>
            <wp:docPr id="468149593" name="Picture 4681495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49593" name="Picture 4681495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86D6" w14:textId="7324A63C" w:rsidR="005D4EC0" w:rsidRDefault="005D4EC0" w:rsidP="000071EE"/>
    <w:p w14:paraId="1C864209" w14:textId="20A934BD" w:rsidR="005D4EC0" w:rsidRDefault="005D4EC0" w:rsidP="005D4EC0">
      <w:r>
        <w:t xml:space="preserve">As part of their work the </w:t>
      </w:r>
      <w:r w:rsidR="006068B1" w:rsidRPr="006068B1">
        <w:t>Royal</w:t>
      </w:r>
      <w:r w:rsidR="006068B1">
        <w:t xml:space="preserve"> </w:t>
      </w:r>
      <w:r>
        <w:t xml:space="preserve">Commission will tell the Government what they </w:t>
      </w:r>
      <w:r w:rsidR="009210A5">
        <w:t xml:space="preserve">find </w:t>
      </w:r>
      <w:r>
        <w:t>out.</w:t>
      </w:r>
    </w:p>
    <w:p w14:paraId="02734E0F" w14:textId="0BDC735C" w:rsidR="005D4EC0" w:rsidRDefault="005D4EC0" w:rsidP="000071EE"/>
    <w:p w14:paraId="7697197B" w14:textId="77777777" w:rsidR="005D4EC0" w:rsidRDefault="005D4EC0" w:rsidP="000071EE"/>
    <w:p w14:paraId="6FF2D926" w14:textId="77777777" w:rsidR="006068B1" w:rsidRDefault="005D4EC0" w:rsidP="006068B1">
      <w:r>
        <w:rPr>
          <w:noProof/>
          <w:lang w:eastAsia="en-GB"/>
        </w:rPr>
        <w:drawing>
          <wp:anchor distT="0" distB="0" distL="114300" distR="114300" simplePos="0" relativeHeight="252029952" behindDoc="0" locked="0" layoutInCell="1" allowOverlap="1" wp14:anchorId="377C39CB" wp14:editId="224488C5">
            <wp:simplePos x="0" y="0"/>
            <wp:positionH relativeFrom="margin">
              <wp:posOffset>153631</wp:posOffset>
            </wp:positionH>
            <wp:positionV relativeFrom="paragraph">
              <wp:posOffset>26035</wp:posOffset>
            </wp:positionV>
            <wp:extent cx="1201744" cy="1250899"/>
            <wp:effectExtent l="0" t="0" r="0" b="6985"/>
            <wp:wrapNone/>
            <wp:docPr id="981978726" name="Picture 9819787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5928" name="Picture 17516359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44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information about the </w:t>
      </w:r>
      <w:r w:rsidR="006068B1" w:rsidRPr="006068B1">
        <w:t>Royal</w:t>
      </w:r>
      <w:r w:rsidR="006068B1">
        <w:t xml:space="preserve"> </w:t>
      </w:r>
      <w:r>
        <w:t xml:space="preserve">Commission at this </w:t>
      </w:r>
      <w:r w:rsidRPr="00822479">
        <w:rPr>
          <w:b/>
          <w:bCs/>
        </w:rPr>
        <w:t>website</w:t>
      </w:r>
      <w:r>
        <w:t>:</w:t>
      </w:r>
    </w:p>
    <w:p w14:paraId="4CB819D3" w14:textId="77777777" w:rsidR="006068B1" w:rsidRDefault="006068B1" w:rsidP="006068B1"/>
    <w:p w14:paraId="1A10C9AD" w14:textId="4700AEF4" w:rsidR="005D4EC0" w:rsidRDefault="007F218F" w:rsidP="007F218F">
      <w:pPr>
        <w:spacing w:line="240" w:lineRule="auto"/>
        <w:ind w:left="2160"/>
      </w:pPr>
      <w:r>
        <w:rPr>
          <w:b/>
          <w:bCs/>
        </w:rPr>
        <w:t xml:space="preserve">     </w:t>
      </w:r>
      <w:r w:rsidRPr="005D4EC0">
        <w:rPr>
          <w:b/>
          <w:bCs/>
        </w:rPr>
        <w:t>www.covid19lessons.royalcommission.nz</w:t>
      </w:r>
      <w:r>
        <w:t xml:space="preserve"> </w:t>
      </w:r>
      <w:r w:rsidR="005D4EC0">
        <w:br w:type="page"/>
      </w:r>
    </w:p>
    <w:p w14:paraId="0812B649" w14:textId="60DA7D77" w:rsidR="000071EE" w:rsidRDefault="005D4EC0" w:rsidP="000071EE">
      <w:r>
        <w:rPr>
          <w:noProof/>
          <w:lang w:eastAsia="en-GB"/>
        </w:rPr>
        <w:drawing>
          <wp:anchor distT="0" distB="0" distL="114300" distR="114300" simplePos="0" relativeHeight="251889664" behindDoc="0" locked="0" layoutInCell="1" allowOverlap="1" wp14:anchorId="6B9250AC" wp14:editId="5A533AA3">
            <wp:simplePos x="0" y="0"/>
            <wp:positionH relativeFrom="margin">
              <wp:posOffset>152400</wp:posOffset>
            </wp:positionH>
            <wp:positionV relativeFrom="paragraph">
              <wp:posOffset>-241935</wp:posOffset>
            </wp:positionV>
            <wp:extent cx="1470991" cy="1470991"/>
            <wp:effectExtent l="0" t="0" r="0" b="0"/>
            <wp:wrapNone/>
            <wp:docPr id="1788384462" name="Picture 1788384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64676" name="Picture 7008646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EE">
        <w:t>The</w:t>
      </w:r>
      <w:r w:rsidR="006F0CB0">
        <w:t xml:space="preserve"> </w:t>
      </w:r>
      <w:proofErr w:type="gramStart"/>
      <w:r w:rsidR="006068B1" w:rsidRPr="006068B1">
        <w:t>Royal</w:t>
      </w:r>
      <w:r w:rsidR="006068B1">
        <w:t xml:space="preserve">  </w:t>
      </w:r>
      <w:r w:rsidR="006F0CB0">
        <w:t>Commission</w:t>
      </w:r>
      <w:proofErr w:type="gramEnd"/>
      <w:r w:rsidR="000071EE">
        <w:t xml:space="preserve"> </w:t>
      </w:r>
      <w:r w:rsidR="006F0CB0">
        <w:t>is</w:t>
      </w:r>
      <w:r w:rsidR="000071EE">
        <w:t xml:space="preserve"> asking for </w:t>
      </w:r>
      <w:r w:rsidR="000071EE" w:rsidRPr="000071EE">
        <w:rPr>
          <w:b/>
          <w:bCs/>
        </w:rPr>
        <w:t>submissions</w:t>
      </w:r>
      <w:r w:rsidR="00022C58">
        <w:rPr>
          <w:b/>
          <w:bCs/>
        </w:rPr>
        <w:t xml:space="preserve"> </w:t>
      </w:r>
      <w:r w:rsidR="00022C58">
        <w:t>to</w:t>
      </w:r>
      <w:r w:rsidR="00022C58" w:rsidRPr="00022C58">
        <w:t xml:space="preserve"> th</w:t>
      </w:r>
      <w:r w:rsidR="00981656">
        <w:t>e</w:t>
      </w:r>
      <w:r w:rsidR="00022C58" w:rsidRPr="00022C58">
        <w:t xml:space="preserve"> </w:t>
      </w:r>
      <w:r w:rsidR="00022C58">
        <w:t>I</w:t>
      </w:r>
      <w:r w:rsidR="00022C58" w:rsidRPr="00022C58">
        <w:t>nquiry</w:t>
      </w:r>
      <w:r w:rsidR="00022C58">
        <w:t xml:space="preserve"> into </w:t>
      </w:r>
      <w:r w:rsidR="001E6250">
        <w:t>COVID</w:t>
      </w:r>
      <w:r w:rsidR="00022C58">
        <w:t>-19 Lessons Learned</w:t>
      </w:r>
      <w:r w:rsidR="000071EE">
        <w:t>.</w:t>
      </w:r>
    </w:p>
    <w:p w14:paraId="037A9934" w14:textId="77777777" w:rsidR="006F0CB0" w:rsidRDefault="006F0CB0" w:rsidP="000071EE"/>
    <w:p w14:paraId="7C781E39" w14:textId="35F89690" w:rsidR="00BC385E" w:rsidRDefault="00537F97" w:rsidP="000071EE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1C2D468" wp14:editId="3C644BE6">
                <wp:simplePos x="0" y="0"/>
                <wp:positionH relativeFrom="column">
                  <wp:posOffset>2289810</wp:posOffset>
                </wp:positionH>
                <wp:positionV relativeFrom="paragraph">
                  <wp:posOffset>276860</wp:posOffset>
                </wp:positionV>
                <wp:extent cx="3474720" cy="779145"/>
                <wp:effectExtent l="0" t="0" r="0" b="1905"/>
                <wp:wrapNone/>
                <wp:docPr id="15991086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779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F2ED1" id="Rectangle 2" o:spid="_x0000_s1026" style="position:absolute;margin-left:180.3pt;margin-top:21.8pt;width:273.6pt;height:61.35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" fillcolor="#bdd6ee [1304]" stroked="f" strokeweight="1pt"/>
            </w:pict>
          </mc:Fallback>
        </mc:AlternateContent>
      </w:r>
      <w:r w:rsidR="001E6250"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4013C45A" wp14:editId="1CB4D1B4">
            <wp:simplePos x="0" y="0"/>
            <wp:positionH relativeFrom="margin">
              <wp:posOffset>220345</wp:posOffset>
            </wp:positionH>
            <wp:positionV relativeFrom="paragraph">
              <wp:posOffset>56515</wp:posOffset>
            </wp:positionV>
            <wp:extent cx="1263141" cy="1199693"/>
            <wp:effectExtent l="0" t="0" r="0" b="635"/>
            <wp:wrapNone/>
            <wp:docPr id="673817863" name="Picture 673817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7863" name="Picture 6738178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41" cy="119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5D65" w14:textId="3AC75409" w:rsidR="006F0CB0" w:rsidRDefault="006F0CB0" w:rsidP="007933B3">
      <w:r>
        <w:t xml:space="preserve">A </w:t>
      </w:r>
      <w:r w:rsidRPr="006F0CB0">
        <w:rPr>
          <w:b/>
          <w:bCs/>
        </w:rPr>
        <w:t>submission</w:t>
      </w:r>
      <w:r>
        <w:t xml:space="preserve"> is </w:t>
      </w:r>
      <w:r w:rsidR="00EF7630">
        <w:t>when you</w:t>
      </w:r>
      <w:r w:rsidR="007933B3">
        <w:t xml:space="preserve"> tell </w:t>
      </w:r>
      <w:r>
        <w:t xml:space="preserve">people what you think about things. </w:t>
      </w:r>
    </w:p>
    <w:p w14:paraId="7EFA2CE2" w14:textId="66986897" w:rsidR="00A712C2" w:rsidRDefault="00A712C2" w:rsidP="000071EE"/>
    <w:p w14:paraId="662BE364" w14:textId="77777777" w:rsidR="005D4EC0" w:rsidRDefault="005D4EC0" w:rsidP="000071EE"/>
    <w:p w14:paraId="4A85DB84" w14:textId="24E983D4" w:rsidR="001071B0" w:rsidRDefault="005C6818" w:rsidP="00D104EA"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3C19DFFE" wp14:editId="04B627D6">
            <wp:simplePos x="0" y="0"/>
            <wp:positionH relativeFrom="margin">
              <wp:align>left</wp:align>
            </wp:positionH>
            <wp:positionV relativeFrom="paragraph">
              <wp:posOffset>17366</wp:posOffset>
            </wp:positionV>
            <wp:extent cx="1614115" cy="1044428"/>
            <wp:effectExtent l="0" t="0" r="5715" b="3810"/>
            <wp:wrapNone/>
            <wp:docPr id="1621712498" name="Picture 16217124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12498" name="Picture 16217124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5" cy="104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2C2">
        <w:t xml:space="preserve">This document will tell you how to make a submission to the </w:t>
      </w:r>
      <w:r w:rsidR="006068B1" w:rsidRPr="006068B1">
        <w:t>Royal</w:t>
      </w:r>
      <w:r w:rsidR="006068B1">
        <w:t xml:space="preserve"> </w:t>
      </w:r>
      <w:r w:rsidR="00A712C2">
        <w:t>Commission.</w:t>
      </w:r>
      <w:r w:rsidR="001071B0">
        <w:br w:type="page"/>
      </w:r>
    </w:p>
    <w:p w14:paraId="20E73A33" w14:textId="1CF714C0" w:rsidR="00A712C2" w:rsidRDefault="001071B0" w:rsidP="007933B3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 xml:space="preserve">What is the </w:t>
      </w:r>
      <w:r w:rsidR="001E6250">
        <w:t>COVID</w:t>
      </w:r>
      <w:r>
        <w:t>-19 pandemic?</w:t>
      </w:r>
    </w:p>
    <w:p w14:paraId="3BBEE2DF" w14:textId="77777777" w:rsidR="001071B0" w:rsidRDefault="001071B0" w:rsidP="001071B0"/>
    <w:p w14:paraId="1250D31B" w14:textId="12067E59" w:rsidR="002753F3" w:rsidRDefault="001E6250" w:rsidP="001071B0">
      <w:r>
        <w:rPr>
          <w:noProof/>
          <w:lang w:eastAsia="en-GB"/>
        </w:rPr>
        <w:drawing>
          <wp:anchor distT="0" distB="0" distL="114300" distR="114300" simplePos="0" relativeHeight="251968512" behindDoc="0" locked="0" layoutInCell="1" allowOverlap="1" wp14:anchorId="717BD409" wp14:editId="5AB3DD12">
            <wp:simplePos x="0" y="0"/>
            <wp:positionH relativeFrom="margin">
              <wp:posOffset>95250</wp:posOffset>
            </wp:positionH>
            <wp:positionV relativeFrom="paragraph">
              <wp:posOffset>30480</wp:posOffset>
            </wp:positionV>
            <wp:extent cx="1177747" cy="1177747"/>
            <wp:effectExtent l="0" t="0" r="3810" b="3810"/>
            <wp:wrapNone/>
            <wp:docPr id="1201341570" name="Picture 12013415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41570" name="Picture 12013415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747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6D2A5" w14:textId="101508FD" w:rsidR="002753F3" w:rsidRDefault="002753F3" w:rsidP="002753F3">
      <w:r>
        <w:t xml:space="preserve">The </w:t>
      </w:r>
      <w:r w:rsidR="001E6250">
        <w:rPr>
          <w:b/>
          <w:bCs/>
        </w:rPr>
        <w:t>COVID</w:t>
      </w:r>
      <w:r w:rsidRPr="002753F3">
        <w:rPr>
          <w:b/>
          <w:bCs/>
        </w:rPr>
        <w:t>-19 pandemic</w:t>
      </w:r>
      <w:r>
        <w:t xml:space="preserve"> started in Aotearoa New Zealand in 2020.</w:t>
      </w:r>
    </w:p>
    <w:p w14:paraId="66D22F8B" w14:textId="77777777" w:rsidR="002753F3" w:rsidRDefault="002753F3" w:rsidP="001071B0"/>
    <w:p w14:paraId="1D971350" w14:textId="69A547F4" w:rsidR="002753F3" w:rsidRDefault="00905C2B" w:rsidP="001071B0">
      <w:r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2017664" behindDoc="1" locked="0" layoutInCell="1" allowOverlap="1" wp14:anchorId="4396ACB3" wp14:editId="28CE0ABF">
            <wp:simplePos x="0" y="0"/>
            <wp:positionH relativeFrom="column">
              <wp:posOffset>999490</wp:posOffset>
            </wp:positionH>
            <wp:positionV relativeFrom="paragraph">
              <wp:posOffset>124460</wp:posOffset>
            </wp:positionV>
            <wp:extent cx="542925" cy="542925"/>
            <wp:effectExtent l="0" t="0" r="9525" b="9525"/>
            <wp:wrapTight wrapText="bothSides">
              <wp:wrapPolygon edited="0">
                <wp:start x="6821" y="0"/>
                <wp:lineTo x="0" y="1516"/>
                <wp:lineTo x="0" y="18189"/>
                <wp:lineTo x="6821" y="21221"/>
                <wp:lineTo x="14400" y="21221"/>
                <wp:lineTo x="16674" y="21221"/>
                <wp:lineTo x="21221" y="15158"/>
                <wp:lineTo x="21221" y="1516"/>
                <wp:lineTo x="14400" y="0"/>
                <wp:lineTo x="6821" y="0"/>
              </wp:wrapPolygon>
            </wp:wrapTight>
            <wp:docPr id="134807990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7990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4000" behindDoc="0" locked="0" layoutInCell="1" allowOverlap="1" wp14:anchorId="7DF56076" wp14:editId="348F3186">
            <wp:simplePos x="0" y="0"/>
            <wp:positionH relativeFrom="margin">
              <wp:posOffset>-3175</wp:posOffset>
            </wp:positionH>
            <wp:positionV relativeFrom="paragraph">
              <wp:posOffset>234950</wp:posOffset>
            </wp:positionV>
            <wp:extent cx="1316736" cy="1316736"/>
            <wp:effectExtent l="0" t="0" r="0" b="0"/>
            <wp:wrapNone/>
            <wp:docPr id="892070854" name="Picture 892070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70854" name="Picture 892070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7F6A1FD2" wp14:editId="4811AF7F">
                <wp:simplePos x="0" y="0"/>
                <wp:positionH relativeFrom="margin">
                  <wp:posOffset>2190750</wp:posOffset>
                </wp:positionH>
                <wp:positionV relativeFrom="paragraph">
                  <wp:posOffset>238760</wp:posOffset>
                </wp:positionV>
                <wp:extent cx="3506470" cy="4400550"/>
                <wp:effectExtent l="0" t="0" r="0" b="0"/>
                <wp:wrapNone/>
                <wp:docPr id="76286126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4400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A2884" id="Rectangle 11" o:spid="_x0000_s1026" style="position:absolute;margin-left:172.5pt;margin-top:18.8pt;width:276.1pt;height:346.5pt;z-index:-25134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4EBC0C9F" w14:textId="49A2B4F1" w:rsidR="001071B0" w:rsidRDefault="001E6250" w:rsidP="001071B0">
      <w:r>
        <w:rPr>
          <w:b/>
          <w:bCs/>
        </w:rPr>
        <w:t>COVID</w:t>
      </w:r>
      <w:r w:rsidR="001071B0" w:rsidRPr="002753F3">
        <w:rPr>
          <w:b/>
          <w:bCs/>
        </w:rPr>
        <w:t>-19</w:t>
      </w:r>
      <w:r w:rsidR="001071B0">
        <w:t xml:space="preserve"> is a type of virus that makes people sick.</w:t>
      </w:r>
    </w:p>
    <w:p w14:paraId="23E6D0BC" w14:textId="3A2DC5B6" w:rsidR="001071B0" w:rsidRDefault="001071B0" w:rsidP="001071B0"/>
    <w:p w14:paraId="6C0529CA" w14:textId="60341CD3" w:rsidR="00905C2B" w:rsidRPr="00905C2B" w:rsidRDefault="00905C2B" w:rsidP="00905C2B">
      <w:pPr>
        <w:ind w:left="0"/>
        <w:contextualSpacing/>
        <w:rPr>
          <w:rFonts w:cs="Arial"/>
          <w:szCs w:val="32"/>
          <w:lang w:val="en-NZ"/>
        </w:rPr>
      </w:pPr>
      <w:r w:rsidRPr="00905C2B">
        <w:rPr>
          <w:rFonts w:cs="Arial"/>
          <w:szCs w:val="32"/>
          <w:lang w:val="en-NZ"/>
        </w:rPr>
        <w:t xml:space="preserve"> </w:t>
      </w:r>
    </w:p>
    <w:p w14:paraId="1D210D37" w14:textId="70672983" w:rsidR="00905C2B" w:rsidRPr="00905C2B" w:rsidRDefault="00905C2B" w:rsidP="00905C2B">
      <w:pPr>
        <w:ind w:left="3600"/>
        <w:contextualSpacing/>
        <w:rPr>
          <w:rFonts w:cs="Arial"/>
          <w:szCs w:val="32"/>
          <w:lang w:val="en-NZ"/>
        </w:rPr>
      </w:pPr>
      <w:r w:rsidRPr="00905C2B">
        <w:rPr>
          <w:rFonts w:asciiTheme="minorHAnsi" w:hAnsiTheme="minorHAnsi" w:cs="Times New Roman"/>
          <w:noProof/>
          <w:sz w:val="20"/>
          <w:szCs w:val="20"/>
          <w:lang w:val="en-NZ"/>
        </w:rPr>
        <w:drawing>
          <wp:anchor distT="0" distB="0" distL="114300" distR="114300" simplePos="0" relativeHeight="252014592" behindDoc="0" locked="0" layoutInCell="1" allowOverlap="1" wp14:anchorId="0CF60CD4" wp14:editId="4FC18B28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1371600" cy="1371600"/>
            <wp:effectExtent l="0" t="0" r="0" b="0"/>
            <wp:wrapNone/>
            <wp:docPr id="34627433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7433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C2B">
        <w:rPr>
          <w:rFonts w:cs="Arial"/>
          <w:szCs w:val="32"/>
          <w:lang w:val="en-NZ"/>
        </w:rPr>
        <w:t>COVID-19 can affect your:</w:t>
      </w:r>
    </w:p>
    <w:p w14:paraId="1804C0F0" w14:textId="3C38344A" w:rsidR="00905C2B" w:rsidRPr="00905C2B" w:rsidRDefault="00905C2B" w:rsidP="00905C2B">
      <w:pPr>
        <w:contextualSpacing/>
        <w:rPr>
          <w:rFonts w:cs="Arial"/>
          <w:szCs w:val="32"/>
          <w:lang w:val="en-NZ"/>
        </w:rPr>
      </w:pPr>
    </w:p>
    <w:p w14:paraId="096A7562" w14:textId="77777777" w:rsidR="00905C2B" w:rsidRPr="00905C2B" w:rsidRDefault="00905C2B" w:rsidP="00905C2B">
      <w:pPr>
        <w:numPr>
          <w:ilvl w:val="0"/>
          <w:numId w:val="14"/>
        </w:numPr>
        <w:ind w:left="4320" w:hanging="720"/>
        <w:contextualSpacing/>
        <w:rPr>
          <w:rFonts w:cs="Arial"/>
          <w:szCs w:val="32"/>
          <w:lang w:val="en-NZ"/>
        </w:rPr>
      </w:pPr>
      <w:r w:rsidRPr="00905C2B">
        <w:rPr>
          <w:rFonts w:cs="Arial"/>
          <w:szCs w:val="32"/>
          <w:lang w:val="en-NZ"/>
        </w:rPr>
        <w:t xml:space="preserve">lungs </w:t>
      </w:r>
    </w:p>
    <w:p w14:paraId="5425DAEF" w14:textId="77777777" w:rsidR="00905C2B" w:rsidRPr="00905C2B" w:rsidRDefault="00905C2B" w:rsidP="00905C2B">
      <w:pPr>
        <w:ind w:left="4320"/>
        <w:contextualSpacing/>
        <w:rPr>
          <w:rFonts w:cs="Arial"/>
          <w:szCs w:val="32"/>
          <w:lang w:val="en-NZ"/>
        </w:rPr>
      </w:pPr>
    </w:p>
    <w:p w14:paraId="4B4CF4B7" w14:textId="6C76C6B6" w:rsidR="00905C2B" w:rsidRPr="00905C2B" w:rsidRDefault="00905C2B" w:rsidP="00905C2B">
      <w:pPr>
        <w:numPr>
          <w:ilvl w:val="0"/>
          <w:numId w:val="14"/>
        </w:numPr>
        <w:ind w:left="4320" w:hanging="720"/>
        <w:contextualSpacing/>
        <w:rPr>
          <w:rFonts w:cs="Arial"/>
          <w:szCs w:val="32"/>
          <w:lang w:val="en-NZ"/>
        </w:rPr>
      </w:pPr>
      <w:r w:rsidRPr="00905C2B">
        <w:rPr>
          <w:rFonts w:asciiTheme="minorHAnsi" w:hAnsiTheme="minorHAnsi" w:cs="Times New Roman"/>
          <w:noProof/>
          <w:sz w:val="20"/>
          <w:szCs w:val="20"/>
          <w:lang w:val="en-NZ"/>
        </w:rPr>
        <w:drawing>
          <wp:anchor distT="0" distB="0" distL="114300" distR="114300" simplePos="0" relativeHeight="252015616" behindDoc="0" locked="0" layoutInCell="1" allowOverlap="1" wp14:anchorId="5656D89D" wp14:editId="4F046B9A">
            <wp:simplePos x="0" y="0"/>
            <wp:positionH relativeFrom="column">
              <wp:posOffset>133985</wp:posOffset>
            </wp:positionH>
            <wp:positionV relativeFrom="paragraph">
              <wp:posOffset>308610</wp:posOffset>
            </wp:positionV>
            <wp:extent cx="1038225" cy="1038225"/>
            <wp:effectExtent l="0" t="0" r="9525" b="0"/>
            <wp:wrapThrough wrapText="bothSides">
              <wp:wrapPolygon edited="0">
                <wp:start x="7927" y="1189"/>
                <wp:lineTo x="5152" y="1982"/>
                <wp:lineTo x="0" y="6341"/>
                <wp:lineTo x="0" y="13872"/>
                <wp:lineTo x="3567" y="14664"/>
                <wp:lineTo x="3963" y="19817"/>
                <wp:lineTo x="6738" y="19817"/>
                <wp:lineTo x="15853" y="15457"/>
                <wp:lineTo x="15853" y="14664"/>
                <wp:lineTo x="21402" y="12286"/>
                <wp:lineTo x="21402" y="6341"/>
                <wp:lineTo x="17042" y="2774"/>
                <wp:lineTo x="14268" y="1189"/>
                <wp:lineTo x="7927" y="1189"/>
              </wp:wrapPolygon>
            </wp:wrapThrough>
            <wp:docPr id="167035171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5171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C2B">
        <w:rPr>
          <w:rFonts w:cs="Arial"/>
          <w:szCs w:val="32"/>
          <w:lang w:val="en-NZ"/>
        </w:rPr>
        <w:t xml:space="preserve">airways </w:t>
      </w:r>
    </w:p>
    <w:p w14:paraId="6254EDEA" w14:textId="77777777" w:rsidR="00905C2B" w:rsidRPr="00905C2B" w:rsidRDefault="00905C2B" w:rsidP="00905C2B">
      <w:pPr>
        <w:ind w:left="4320"/>
        <w:contextualSpacing/>
        <w:rPr>
          <w:rFonts w:cs="Arial"/>
          <w:szCs w:val="32"/>
          <w:lang w:val="en-NZ"/>
        </w:rPr>
      </w:pPr>
    </w:p>
    <w:p w14:paraId="6F381740" w14:textId="77777777" w:rsidR="00905C2B" w:rsidRPr="00905C2B" w:rsidRDefault="00905C2B" w:rsidP="00905C2B">
      <w:pPr>
        <w:numPr>
          <w:ilvl w:val="0"/>
          <w:numId w:val="14"/>
        </w:numPr>
        <w:ind w:left="4320" w:hanging="720"/>
        <w:contextualSpacing/>
        <w:rPr>
          <w:rFonts w:cs="Arial"/>
          <w:color w:val="313131"/>
          <w:szCs w:val="32"/>
          <w:lang w:val="en-NZ"/>
        </w:rPr>
      </w:pPr>
      <w:r w:rsidRPr="00905C2B">
        <w:rPr>
          <w:rFonts w:cs="Arial"/>
          <w:szCs w:val="32"/>
          <w:lang w:val="en-NZ"/>
        </w:rPr>
        <w:t>other organs / parts of your body.</w:t>
      </w:r>
    </w:p>
    <w:p w14:paraId="6305E3F0" w14:textId="40B315E3" w:rsidR="00905C2B" w:rsidRDefault="00905C2B" w:rsidP="001071B0">
      <w:r>
        <w:rPr>
          <w:noProof/>
        </w:rPr>
        <w:drawing>
          <wp:anchor distT="0" distB="0" distL="114300" distR="114300" simplePos="0" relativeHeight="252016640" behindDoc="0" locked="0" layoutInCell="1" allowOverlap="1" wp14:anchorId="59032A2D" wp14:editId="6FC141C1">
            <wp:simplePos x="0" y="0"/>
            <wp:positionH relativeFrom="column">
              <wp:posOffset>-635</wp:posOffset>
            </wp:positionH>
            <wp:positionV relativeFrom="paragraph">
              <wp:posOffset>215265</wp:posOffset>
            </wp:positionV>
            <wp:extent cx="1628775" cy="1628775"/>
            <wp:effectExtent l="0" t="0" r="9525" b="0"/>
            <wp:wrapThrough wrapText="bothSides">
              <wp:wrapPolygon edited="0">
                <wp:start x="2779" y="505"/>
                <wp:lineTo x="1011" y="1768"/>
                <wp:lineTo x="253" y="3032"/>
                <wp:lineTo x="505" y="6316"/>
                <wp:lineTo x="4295" y="9095"/>
                <wp:lineTo x="6063" y="9095"/>
                <wp:lineTo x="5811" y="11621"/>
                <wp:lineTo x="6821" y="13137"/>
                <wp:lineTo x="1516" y="13389"/>
                <wp:lineTo x="505" y="13895"/>
                <wp:lineTo x="0" y="19453"/>
                <wp:lineTo x="505" y="20463"/>
                <wp:lineTo x="21221" y="20463"/>
                <wp:lineTo x="21474" y="19958"/>
                <wp:lineTo x="21474" y="14147"/>
                <wp:lineTo x="20716" y="13642"/>
                <wp:lineTo x="17684" y="13137"/>
                <wp:lineTo x="18442" y="11368"/>
                <wp:lineTo x="18442" y="7579"/>
                <wp:lineTo x="16926" y="6568"/>
                <wp:lineTo x="10358" y="5053"/>
                <wp:lineTo x="6568" y="505"/>
                <wp:lineTo x="2779" y="505"/>
              </wp:wrapPolygon>
            </wp:wrapThrough>
            <wp:docPr id="16633816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816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28640" w14:textId="0D3EE3BA" w:rsidR="001071B0" w:rsidRDefault="00905C2B" w:rsidP="001071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2C0A0C30" wp14:editId="300D7376">
                <wp:simplePos x="0" y="0"/>
                <wp:positionH relativeFrom="margin">
                  <wp:posOffset>2190751</wp:posOffset>
                </wp:positionH>
                <wp:positionV relativeFrom="paragraph">
                  <wp:posOffset>253365</wp:posOffset>
                </wp:positionV>
                <wp:extent cx="3506470" cy="1111885"/>
                <wp:effectExtent l="0" t="0" r="0" b="0"/>
                <wp:wrapNone/>
                <wp:docPr id="17407796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1111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A68E9" id="Rectangle 12" o:spid="_x0000_s1026" style="position:absolute;margin-left:172.5pt;margin-top:19.95pt;width:276.1pt;height:87.55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BCCDE2E" w14:textId="5D746406" w:rsidR="00537F97" w:rsidRDefault="001071B0" w:rsidP="00537F97">
      <w:r>
        <w:t xml:space="preserve">A </w:t>
      </w:r>
      <w:r w:rsidRPr="002753F3">
        <w:rPr>
          <w:b/>
          <w:bCs/>
        </w:rPr>
        <w:t>pandemic</w:t>
      </w:r>
      <w:r>
        <w:t xml:space="preserve"> is when many people around the world get</w:t>
      </w:r>
      <w:r w:rsidR="002753F3">
        <w:t xml:space="preserve"> the same sickness at the same time</w:t>
      </w:r>
      <w:r>
        <w:t>.</w:t>
      </w:r>
      <w:r w:rsidR="00537F97">
        <w:br w:type="page"/>
      </w:r>
    </w:p>
    <w:p w14:paraId="55756B4C" w14:textId="35F657FA" w:rsidR="001071B0" w:rsidRDefault="00E25DF5" w:rsidP="001071B0">
      <w:r>
        <w:rPr>
          <w:noProof/>
          <w:lang w:eastAsia="en-GB"/>
        </w:rPr>
        <w:drawing>
          <wp:anchor distT="0" distB="0" distL="114300" distR="114300" simplePos="0" relativeHeight="251958272" behindDoc="0" locked="0" layoutInCell="1" allowOverlap="1" wp14:anchorId="7EED94BF" wp14:editId="26CF0A0C">
            <wp:simplePos x="0" y="0"/>
            <wp:positionH relativeFrom="margin">
              <wp:posOffset>-76200</wp:posOffset>
            </wp:positionH>
            <wp:positionV relativeFrom="paragraph">
              <wp:posOffset>304800</wp:posOffset>
            </wp:positionV>
            <wp:extent cx="1596328" cy="1172210"/>
            <wp:effectExtent l="0" t="0" r="4445" b="8890"/>
            <wp:wrapNone/>
            <wp:docPr id="1232329659" name="Picture 1232329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29659" name="Picture 1232329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28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B0">
        <w:t xml:space="preserve">There were lots of rules to follow during the </w:t>
      </w:r>
      <w:r w:rsidR="001E6250">
        <w:t>COVID</w:t>
      </w:r>
      <w:r w:rsidR="001071B0">
        <w:t>-19 pandemic like:</w:t>
      </w:r>
    </w:p>
    <w:p w14:paraId="14A216FB" w14:textId="60A4C0D7" w:rsidR="001071B0" w:rsidRPr="002368FF" w:rsidRDefault="001071B0" w:rsidP="001071B0">
      <w:pPr>
        <w:pStyle w:val="Listtoplevel"/>
        <w:rPr>
          <w:b/>
          <w:bCs/>
        </w:rPr>
      </w:pPr>
      <w:r>
        <w:rPr>
          <w:b/>
          <w:bCs/>
        </w:rPr>
        <w:t>l</w:t>
      </w:r>
      <w:r w:rsidRPr="002368FF">
        <w:rPr>
          <w:b/>
          <w:bCs/>
        </w:rPr>
        <w:t>ockdown</w:t>
      </w:r>
    </w:p>
    <w:p w14:paraId="295862E4" w14:textId="00495CE0" w:rsidR="001071B0" w:rsidRPr="002368FF" w:rsidRDefault="00E25DF5" w:rsidP="001071B0">
      <w:pPr>
        <w:pStyle w:val="Listtoplevel"/>
        <w:rPr>
          <w:b/>
          <w:bCs/>
        </w:rPr>
      </w:pPr>
      <w:r>
        <w:rPr>
          <w:lang w:eastAsia="en-GB"/>
        </w:rPr>
        <w:drawing>
          <wp:anchor distT="0" distB="0" distL="114300" distR="114300" simplePos="0" relativeHeight="251964416" behindDoc="0" locked="0" layoutInCell="1" allowOverlap="1" wp14:anchorId="0D3DF001" wp14:editId="61C433E8">
            <wp:simplePos x="0" y="0"/>
            <wp:positionH relativeFrom="margin">
              <wp:align>left</wp:align>
            </wp:positionH>
            <wp:positionV relativeFrom="paragraph">
              <wp:posOffset>209931</wp:posOffset>
            </wp:positionV>
            <wp:extent cx="1455089" cy="1455089"/>
            <wp:effectExtent l="0" t="0" r="0" b="0"/>
            <wp:wrapNone/>
            <wp:docPr id="1167182136" name="Picture 1167182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82136" name="Picture 1167182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367" cy="145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B0">
        <w:t>wearing masks</w:t>
      </w:r>
    </w:p>
    <w:p w14:paraId="3ED69826" w14:textId="3464B067" w:rsidR="001071B0" w:rsidRPr="002368FF" w:rsidRDefault="001071B0" w:rsidP="001071B0">
      <w:pPr>
        <w:pStyle w:val="Listtoplevel"/>
        <w:rPr>
          <w:b/>
          <w:bCs/>
        </w:rPr>
      </w:pPr>
      <w:r>
        <w:t>keep</w:t>
      </w:r>
      <w:r w:rsidR="002753F3">
        <w:t>ing</w:t>
      </w:r>
      <w:r>
        <w:t xml:space="preserve"> a distance from people</w:t>
      </w:r>
    </w:p>
    <w:p w14:paraId="021D4203" w14:textId="2B509EF9" w:rsidR="00E25DF5" w:rsidRDefault="00E25DF5" w:rsidP="00E25DF5">
      <w:pPr>
        <w:pStyle w:val="Listtoplevel"/>
        <w:rPr>
          <w:b/>
          <w:bCs/>
        </w:rPr>
      </w:pPr>
      <w:r>
        <w:rPr>
          <w:lang w:eastAsia="en-GB"/>
        </w:rPr>
        <w:drawing>
          <wp:anchor distT="0" distB="0" distL="114300" distR="114300" simplePos="0" relativeHeight="251962368" behindDoc="0" locked="0" layoutInCell="1" allowOverlap="1" wp14:anchorId="28919439" wp14:editId="14D7BBB4">
            <wp:simplePos x="0" y="0"/>
            <wp:positionH relativeFrom="margin">
              <wp:align>left</wp:align>
            </wp:positionH>
            <wp:positionV relativeFrom="paragraph">
              <wp:posOffset>466903</wp:posOffset>
            </wp:positionV>
            <wp:extent cx="1441746" cy="1258214"/>
            <wp:effectExtent l="0" t="0" r="6350" b="0"/>
            <wp:wrapNone/>
            <wp:docPr id="1121948723" name="Picture 11219487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48723" name="Picture 11219487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51" cy="125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B0">
        <w:t>staying at home when sick</w:t>
      </w:r>
    </w:p>
    <w:p w14:paraId="6F8A7A99" w14:textId="408830DA" w:rsidR="00E25DF5" w:rsidRPr="00E25DF5" w:rsidRDefault="00E25DF5" w:rsidP="00E25DF5">
      <w:pPr>
        <w:pStyle w:val="Listtoplevel"/>
      </w:pPr>
      <w:r w:rsidRPr="00E25DF5">
        <w:t>taking tests</w:t>
      </w:r>
    </w:p>
    <w:p w14:paraId="5E2263A5" w14:textId="51D13429" w:rsidR="001071B0" w:rsidRPr="002368FF" w:rsidRDefault="001071B0" w:rsidP="001071B0">
      <w:pPr>
        <w:pStyle w:val="Listtoplevel"/>
        <w:rPr>
          <w:b/>
          <w:bCs/>
        </w:rPr>
      </w:pPr>
      <w:r>
        <w:t xml:space="preserve">getting </w:t>
      </w:r>
      <w:r w:rsidRPr="002368FF">
        <w:t>the</w:t>
      </w:r>
      <w:r>
        <w:rPr>
          <w:b/>
          <w:bCs/>
        </w:rPr>
        <w:t xml:space="preserve"> </w:t>
      </w:r>
      <w:r w:rsidRPr="007B11A5">
        <w:t xml:space="preserve">the </w:t>
      </w:r>
      <w:r w:rsidR="001E6250">
        <w:t>COVID</w:t>
      </w:r>
      <w:r w:rsidRPr="007B11A5">
        <w:t>-19</w:t>
      </w:r>
      <w:r>
        <w:rPr>
          <w:b/>
          <w:bCs/>
        </w:rPr>
        <w:t xml:space="preserve"> vaccine</w:t>
      </w:r>
      <w:r>
        <w:t>.</w:t>
      </w:r>
    </w:p>
    <w:p w14:paraId="6855AB4C" w14:textId="0906AE40" w:rsidR="001071B0" w:rsidRDefault="00905C2B" w:rsidP="001071B0">
      <w:r>
        <w:rPr>
          <w:noProof/>
        </w:rPr>
        <w:drawing>
          <wp:anchor distT="0" distB="0" distL="114300" distR="114300" simplePos="0" relativeHeight="252018688" behindDoc="0" locked="0" layoutInCell="1" allowOverlap="1" wp14:anchorId="38FCB384" wp14:editId="59695767">
            <wp:simplePos x="0" y="0"/>
            <wp:positionH relativeFrom="column">
              <wp:posOffset>-635</wp:posOffset>
            </wp:positionH>
            <wp:positionV relativeFrom="paragraph">
              <wp:posOffset>120015</wp:posOffset>
            </wp:positionV>
            <wp:extent cx="15716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120225325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5325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7434" w14:textId="6324776E" w:rsidR="001071B0" w:rsidRDefault="00E25DF5" w:rsidP="001071B0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9CC40A7" wp14:editId="38D4E9BA">
                <wp:simplePos x="0" y="0"/>
                <wp:positionH relativeFrom="column">
                  <wp:posOffset>2275027</wp:posOffset>
                </wp:positionH>
                <wp:positionV relativeFrom="paragraph">
                  <wp:posOffset>252755</wp:posOffset>
                </wp:positionV>
                <wp:extent cx="3686810" cy="1089965"/>
                <wp:effectExtent l="0" t="0" r="8890" b="0"/>
                <wp:wrapNone/>
                <wp:docPr id="194665883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810" cy="10899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9B3A" id="Rectangle 8" o:spid="_x0000_s1026" style="position:absolute;margin-left:179.15pt;margin-top:19.9pt;width:290.3pt;height:85.8pt;z-index:-25141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4F0BB074" w14:textId="096070A2" w:rsidR="001071B0" w:rsidRDefault="001071B0" w:rsidP="001071B0">
      <w:r w:rsidRPr="002368FF">
        <w:rPr>
          <w:b/>
          <w:bCs/>
        </w:rPr>
        <w:t>Lockdown</w:t>
      </w:r>
      <w:r>
        <w:t xml:space="preserve"> was when </w:t>
      </w:r>
      <w:r w:rsidR="00E25DF5">
        <w:t xml:space="preserve">the </w:t>
      </w:r>
      <w:r w:rsidR="009210A5">
        <w:t xml:space="preserve">Government </w:t>
      </w:r>
      <w:r w:rsidR="007933B3">
        <w:t>asked</w:t>
      </w:r>
      <w:r w:rsidR="00E25DF5">
        <w:t xml:space="preserve"> </w:t>
      </w:r>
      <w:r>
        <w:t xml:space="preserve">everyone </w:t>
      </w:r>
      <w:r w:rsidR="007933B3">
        <w:t xml:space="preserve">to </w:t>
      </w:r>
      <w:r>
        <w:t xml:space="preserve">stay at home so that </w:t>
      </w:r>
      <w:r w:rsidR="00E25DF5">
        <w:t>they did not get sick</w:t>
      </w:r>
      <w:r>
        <w:t>.</w:t>
      </w:r>
    </w:p>
    <w:p w14:paraId="0E7D2983" w14:textId="162E927F" w:rsidR="001071B0" w:rsidRDefault="00905C2B" w:rsidP="001071B0">
      <w:r>
        <w:rPr>
          <w:noProof/>
        </w:rPr>
        <w:drawing>
          <wp:anchor distT="0" distB="0" distL="114300" distR="114300" simplePos="0" relativeHeight="252019712" behindDoc="0" locked="0" layoutInCell="1" allowOverlap="1" wp14:anchorId="28E6E02E" wp14:editId="5A556D30">
            <wp:simplePos x="0" y="0"/>
            <wp:positionH relativeFrom="column">
              <wp:posOffset>94615</wp:posOffset>
            </wp:positionH>
            <wp:positionV relativeFrom="paragraph">
              <wp:posOffset>325755</wp:posOffset>
            </wp:positionV>
            <wp:extent cx="1476375" cy="1476375"/>
            <wp:effectExtent l="0" t="0" r="9525" b="9525"/>
            <wp:wrapThrough wrapText="bothSides">
              <wp:wrapPolygon edited="0">
                <wp:start x="6132" y="0"/>
                <wp:lineTo x="5017" y="1394"/>
                <wp:lineTo x="3345" y="4181"/>
                <wp:lineTo x="836" y="6410"/>
                <wp:lineTo x="0" y="7525"/>
                <wp:lineTo x="0" y="16723"/>
                <wp:lineTo x="279" y="18116"/>
                <wp:lineTo x="1115" y="18952"/>
                <wp:lineTo x="14214" y="21182"/>
                <wp:lineTo x="18395" y="21461"/>
                <wp:lineTo x="20625" y="21461"/>
                <wp:lineTo x="21461" y="18116"/>
                <wp:lineTo x="21461" y="13657"/>
                <wp:lineTo x="20067" y="9197"/>
                <wp:lineTo x="20625" y="8083"/>
                <wp:lineTo x="19788" y="5295"/>
                <wp:lineTo x="18674" y="4738"/>
                <wp:lineTo x="18952" y="2230"/>
                <wp:lineTo x="16165" y="836"/>
                <wp:lineTo x="8083" y="0"/>
                <wp:lineTo x="6132" y="0"/>
              </wp:wrapPolygon>
            </wp:wrapThrough>
            <wp:docPr id="119830965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0965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321F" w14:textId="49B0941A" w:rsidR="001071B0" w:rsidRDefault="00EF7630" w:rsidP="001071B0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62429E19" wp14:editId="0B5C9A4B">
                <wp:simplePos x="0" y="0"/>
                <wp:positionH relativeFrom="column">
                  <wp:posOffset>2242268</wp:posOffset>
                </wp:positionH>
                <wp:positionV relativeFrom="paragraph">
                  <wp:posOffset>322276</wp:posOffset>
                </wp:positionV>
                <wp:extent cx="3716020" cy="723569"/>
                <wp:effectExtent l="0" t="0" r="0" b="635"/>
                <wp:wrapNone/>
                <wp:docPr id="108263482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7235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9ECDD" id="Rectangle 10" o:spid="_x0000_s1026" style="position:absolute;margin-left:176.55pt;margin-top:25.4pt;width:292.6pt;height:56.95pt;z-index:-25140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1FC5BD8F" w14:textId="0FFD06E7" w:rsidR="001071B0" w:rsidRDefault="001071B0" w:rsidP="001071B0">
      <w:r>
        <w:t xml:space="preserve">A </w:t>
      </w:r>
      <w:r w:rsidRPr="002368FF">
        <w:rPr>
          <w:b/>
          <w:bCs/>
        </w:rPr>
        <w:t>vaccine</w:t>
      </w:r>
      <w:r>
        <w:t xml:space="preserve"> is a medicine that can help stop </w:t>
      </w:r>
      <w:r w:rsidR="009210A5">
        <w:t xml:space="preserve">you </w:t>
      </w:r>
      <w:r>
        <w:t>from getting very sick.</w:t>
      </w:r>
    </w:p>
    <w:p w14:paraId="17AE389D" w14:textId="560A88A4" w:rsidR="00A712C2" w:rsidRDefault="00A712C2">
      <w:pPr>
        <w:spacing w:line="240" w:lineRule="auto"/>
        <w:ind w:left="0"/>
      </w:pPr>
      <w:r>
        <w:br w:type="page"/>
      </w:r>
    </w:p>
    <w:p w14:paraId="6D28E659" w14:textId="16120047" w:rsidR="00A712C2" w:rsidRDefault="00A712C2" w:rsidP="009415BC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>What do</w:t>
      </w:r>
      <w:r w:rsidR="009415BC">
        <w:t>es</w:t>
      </w:r>
      <w:r>
        <w:t xml:space="preserve"> the </w:t>
      </w:r>
      <w:r w:rsidR="006068B1" w:rsidRPr="006068B1">
        <w:t>Royal</w:t>
      </w:r>
      <w:r w:rsidR="006068B1">
        <w:t xml:space="preserve"> </w:t>
      </w:r>
      <w:r>
        <w:t xml:space="preserve">Commission </w:t>
      </w:r>
      <w:r w:rsidR="006068B1">
        <w:br/>
      </w:r>
      <w:r>
        <w:t>want to know?</w:t>
      </w:r>
    </w:p>
    <w:p w14:paraId="6B71228F" w14:textId="77777777" w:rsidR="006F0CB0" w:rsidRDefault="006F0CB0" w:rsidP="000071EE"/>
    <w:p w14:paraId="4EA35936" w14:textId="24C8C448" w:rsidR="006F0CB0" w:rsidRDefault="005C6818" w:rsidP="000071EE">
      <w:r>
        <w:rPr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6BE72385" wp14:editId="4C725B25">
            <wp:simplePos x="0" y="0"/>
            <wp:positionH relativeFrom="margin">
              <wp:posOffset>29261</wp:posOffset>
            </wp:positionH>
            <wp:positionV relativeFrom="paragraph">
              <wp:posOffset>226949</wp:posOffset>
            </wp:positionV>
            <wp:extent cx="1331366" cy="1331366"/>
            <wp:effectExtent l="0" t="0" r="2540" b="2540"/>
            <wp:wrapNone/>
            <wp:docPr id="721820661" name="Picture 7218206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20661" name="Picture 7218206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37" cy="133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E4CD5" w14:textId="0A41455A" w:rsidR="006F0CB0" w:rsidRDefault="006F0CB0" w:rsidP="000071EE">
      <w:r>
        <w:t xml:space="preserve">The </w:t>
      </w:r>
      <w:r w:rsidR="006068B1" w:rsidRPr="006068B1">
        <w:t>Royal</w:t>
      </w:r>
      <w:r w:rsidR="006068B1">
        <w:t xml:space="preserve"> </w:t>
      </w:r>
      <w:r>
        <w:t>Commission wants to know what people think about what happened</w:t>
      </w:r>
      <w:r w:rsidR="00E74D63">
        <w:t xml:space="preserve"> during the </w:t>
      </w:r>
      <w:r w:rsidR="001E6250">
        <w:t>COVID</w:t>
      </w:r>
      <w:r w:rsidR="00E74D63" w:rsidRPr="001071B0">
        <w:t>-19 pandemic</w:t>
      </w:r>
      <w:r w:rsidR="00E74D63">
        <w:t>.</w:t>
      </w:r>
    </w:p>
    <w:p w14:paraId="618DB738" w14:textId="77777777" w:rsidR="002368FF" w:rsidRDefault="002368FF" w:rsidP="002368FF"/>
    <w:p w14:paraId="351704A1" w14:textId="71176AE7" w:rsidR="001071B0" w:rsidRPr="002368FF" w:rsidRDefault="00905C2B" w:rsidP="002368FF">
      <w:r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334834B7" wp14:editId="57F3B0BF">
            <wp:simplePos x="0" y="0"/>
            <wp:positionH relativeFrom="margin">
              <wp:posOffset>19050</wp:posOffset>
            </wp:positionH>
            <wp:positionV relativeFrom="paragraph">
              <wp:posOffset>307340</wp:posOffset>
            </wp:positionV>
            <wp:extent cx="1485900" cy="1485900"/>
            <wp:effectExtent l="0" t="0" r="0" b="0"/>
            <wp:wrapNone/>
            <wp:docPr id="1313017640" name="Picture 13130176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17640" name="Picture 13130176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421A2" w14:textId="0D6E779A" w:rsidR="00A22C9A" w:rsidRDefault="00A22C9A" w:rsidP="000071EE">
      <w:r>
        <w:t xml:space="preserve">The </w:t>
      </w:r>
      <w:r w:rsidR="006068B1" w:rsidRPr="006068B1">
        <w:t>Royal</w:t>
      </w:r>
      <w:r w:rsidR="006068B1">
        <w:t xml:space="preserve"> </w:t>
      </w:r>
      <w:r>
        <w:t xml:space="preserve">Commission wants </w:t>
      </w:r>
      <w:r w:rsidR="001E41EE">
        <w:t xml:space="preserve">this information </w:t>
      </w:r>
      <w:r>
        <w:t>so they can be ready for other pandemics that might happen.</w:t>
      </w:r>
    </w:p>
    <w:p w14:paraId="51F0053D" w14:textId="77777777" w:rsidR="00A22C9A" w:rsidRDefault="00A22C9A" w:rsidP="000071EE"/>
    <w:p w14:paraId="1D4002FA" w14:textId="1665EF44" w:rsidR="001071B0" w:rsidRDefault="00905C2B" w:rsidP="000071EE"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1D200031" wp14:editId="7D3E1B39">
            <wp:simplePos x="0" y="0"/>
            <wp:positionH relativeFrom="margin">
              <wp:posOffset>-43180</wp:posOffset>
            </wp:positionH>
            <wp:positionV relativeFrom="paragraph">
              <wp:posOffset>295910</wp:posOffset>
            </wp:positionV>
            <wp:extent cx="1331366" cy="1331366"/>
            <wp:effectExtent l="0" t="0" r="2540" b="0"/>
            <wp:wrapNone/>
            <wp:docPr id="1098345418" name="Picture 10983454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45418" name="Picture 10983454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66" cy="13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CF95E" w14:textId="2995D6E6" w:rsidR="00E74D63" w:rsidRDefault="00A22C9A" w:rsidP="000071EE">
      <w:r>
        <w:t xml:space="preserve">The </w:t>
      </w:r>
      <w:r w:rsidR="006068B1" w:rsidRPr="006068B1">
        <w:t>Royal</w:t>
      </w:r>
      <w:r w:rsidR="006068B1">
        <w:t xml:space="preserve"> </w:t>
      </w:r>
      <w:r>
        <w:t>Commission</w:t>
      </w:r>
      <w:r w:rsidR="00E74D63">
        <w:t xml:space="preserve"> </w:t>
      </w:r>
      <w:r>
        <w:t>has already looked at information from:</w:t>
      </w:r>
    </w:p>
    <w:p w14:paraId="6B1CB9BA" w14:textId="206E7999" w:rsidR="00A22C9A" w:rsidRPr="00884C7E" w:rsidRDefault="00905C2B" w:rsidP="00A22C9A">
      <w:pPr>
        <w:pStyle w:val="Listtoplevel"/>
        <w:rPr>
          <w:b/>
          <w:bCs/>
        </w:rPr>
      </w:pPr>
      <w:r>
        <w:rPr>
          <w:lang w:eastAsia="en-GB"/>
        </w:rPr>
        <w:drawing>
          <wp:anchor distT="0" distB="0" distL="114300" distR="114300" simplePos="0" relativeHeight="251850752" behindDoc="0" locked="0" layoutInCell="1" allowOverlap="1" wp14:anchorId="55511171" wp14:editId="2CEB803D">
            <wp:simplePos x="0" y="0"/>
            <wp:positionH relativeFrom="margin">
              <wp:posOffset>28575</wp:posOffset>
            </wp:positionH>
            <wp:positionV relativeFrom="paragraph">
              <wp:posOffset>666750</wp:posOffset>
            </wp:positionV>
            <wp:extent cx="1288111" cy="1288111"/>
            <wp:effectExtent l="0" t="0" r="7620" b="0"/>
            <wp:wrapNone/>
            <wp:docPr id="1784026205" name="Picture 1784026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26205" name="Picture 1784026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11" cy="128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9A" w:rsidRPr="00884C7E">
        <w:rPr>
          <w:b/>
          <w:bCs/>
        </w:rPr>
        <w:t>research studies</w:t>
      </w:r>
    </w:p>
    <w:p w14:paraId="66E78C7A" w14:textId="3D37CADE" w:rsidR="00A22C9A" w:rsidRDefault="00A22C9A" w:rsidP="00A22C9A">
      <w:pPr>
        <w:pStyle w:val="Listtoplevel"/>
      </w:pPr>
      <w:r>
        <w:t xml:space="preserve">government </w:t>
      </w:r>
      <w:r w:rsidR="00022C58">
        <w:t>organisations</w:t>
      </w:r>
    </w:p>
    <w:p w14:paraId="1E4B82FB" w14:textId="7D2228EE" w:rsidR="00537F97" w:rsidRDefault="00884C7E" w:rsidP="00A22C9A">
      <w:pPr>
        <w:pStyle w:val="Listtoplevel"/>
      </w:pPr>
      <w:r>
        <w:t>b</w:t>
      </w:r>
      <w:r w:rsidR="00A22C9A">
        <w:t>usiness</w:t>
      </w:r>
      <w:r>
        <w:t>.</w:t>
      </w:r>
    </w:p>
    <w:p w14:paraId="22893D3B" w14:textId="77777777" w:rsidR="00537F97" w:rsidRDefault="00537F9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5EE6ABE9" w14:textId="10D191DD" w:rsidR="00FB4BE4" w:rsidRDefault="001D565A" w:rsidP="00884C7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61C9E8FA" wp14:editId="52D5867B">
                <wp:simplePos x="0" y="0"/>
                <wp:positionH relativeFrom="margin">
                  <wp:align>right</wp:align>
                </wp:positionH>
                <wp:positionV relativeFrom="paragraph">
                  <wp:posOffset>-47708</wp:posOffset>
                </wp:positionV>
                <wp:extent cx="3522427" cy="1033145"/>
                <wp:effectExtent l="0" t="0" r="1905" b="0"/>
                <wp:wrapNone/>
                <wp:docPr id="8830019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427" cy="1033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7A888" id="Rectangle 1" o:spid="_x0000_s1026" style="position:absolute;margin-left:226.15pt;margin-top:-3.75pt;width:277.35pt;height:81.35pt;z-index:-251319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905C2B">
        <w:rPr>
          <w:noProof/>
          <w:lang w:eastAsia="en-GB"/>
        </w:rPr>
        <w:drawing>
          <wp:anchor distT="0" distB="0" distL="114300" distR="114300" simplePos="0" relativeHeight="251999232" behindDoc="0" locked="0" layoutInCell="1" allowOverlap="1" wp14:anchorId="7A7C8966" wp14:editId="5C58FF53">
            <wp:simplePos x="0" y="0"/>
            <wp:positionH relativeFrom="margin">
              <wp:posOffset>0</wp:posOffset>
            </wp:positionH>
            <wp:positionV relativeFrom="paragraph">
              <wp:posOffset>-123825</wp:posOffset>
            </wp:positionV>
            <wp:extent cx="1494845" cy="1494845"/>
            <wp:effectExtent l="0" t="0" r="0" b="0"/>
            <wp:wrapNone/>
            <wp:docPr id="814764497" name="Picture 8147644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64497" name="Picture 8147644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C7E" w:rsidRPr="00FB4BE4">
        <w:rPr>
          <w:b/>
          <w:bCs/>
        </w:rPr>
        <w:t>Research studies</w:t>
      </w:r>
      <w:r w:rsidR="00884C7E">
        <w:t xml:space="preserve"> </w:t>
      </w:r>
      <w:r w:rsidR="009210A5">
        <w:t xml:space="preserve">are </w:t>
      </w:r>
      <w:r w:rsidR="00884C7E">
        <w:t>whe</w:t>
      </w:r>
      <w:r w:rsidR="00FB4BE4">
        <w:t xml:space="preserve">re people spend time collecting information about new things. </w:t>
      </w:r>
    </w:p>
    <w:p w14:paraId="7ACC9119" w14:textId="77777777" w:rsidR="00FB4BE4" w:rsidRDefault="00FB4BE4" w:rsidP="00884C7E"/>
    <w:p w14:paraId="7B4BFB2F" w14:textId="05FEC333" w:rsidR="00884C7E" w:rsidRDefault="00884C7E" w:rsidP="00884C7E"/>
    <w:p w14:paraId="7BFCD849" w14:textId="62B6293E" w:rsidR="00884C7E" w:rsidRDefault="00884C7E" w:rsidP="00884C7E">
      <w:r>
        <w:t xml:space="preserve">The </w:t>
      </w:r>
      <w:r w:rsidR="006068B1" w:rsidRPr="006068B1">
        <w:t>Royal</w:t>
      </w:r>
      <w:r w:rsidR="006068B1">
        <w:t xml:space="preserve"> </w:t>
      </w:r>
      <w:r>
        <w:t xml:space="preserve">Commission has also </w:t>
      </w:r>
      <w:r w:rsidR="001D565A">
        <w:t>talked to people in</w:t>
      </w:r>
      <w:r>
        <w:t>:</w:t>
      </w:r>
    </w:p>
    <w:p w14:paraId="4709CDB4" w14:textId="57FC64C7" w:rsidR="00A22C9A" w:rsidRDefault="00F802AA" w:rsidP="00A22C9A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96160" behindDoc="0" locked="0" layoutInCell="1" allowOverlap="1" wp14:anchorId="0F413877" wp14:editId="57D675FA">
            <wp:simplePos x="0" y="0"/>
            <wp:positionH relativeFrom="margin">
              <wp:posOffset>-55245</wp:posOffset>
            </wp:positionH>
            <wp:positionV relativeFrom="paragraph">
              <wp:posOffset>-1905</wp:posOffset>
            </wp:positionV>
            <wp:extent cx="1821815" cy="1061720"/>
            <wp:effectExtent l="0" t="0" r="6985" b="5080"/>
            <wp:wrapNone/>
            <wp:docPr id="692456071" name="Picture 6924560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56071" name="Picture 6924560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9A">
        <w:t>education</w:t>
      </w:r>
      <w:r w:rsidR="00EF7630">
        <w:t xml:space="preserve"> like:</w:t>
      </w:r>
    </w:p>
    <w:p w14:paraId="2CD61CDA" w14:textId="6C06467D" w:rsidR="00EF7630" w:rsidRDefault="00EF7630" w:rsidP="00EF7630">
      <w:pPr>
        <w:pStyle w:val="Listsecondlevel"/>
      </w:pPr>
      <w:r>
        <w:t>schools</w:t>
      </w:r>
    </w:p>
    <w:p w14:paraId="4F717EB0" w14:textId="597A5671" w:rsidR="00EF7630" w:rsidRPr="00EF7630" w:rsidRDefault="00FB4BE4" w:rsidP="00EF7630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593BE979" wp14:editId="7F77555B">
            <wp:simplePos x="0" y="0"/>
            <wp:positionH relativeFrom="margin">
              <wp:posOffset>161925</wp:posOffset>
            </wp:positionH>
            <wp:positionV relativeFrom="paragraph">
              <wp:posOffset>145108</wp:posOffset>
            </wp:positionV>
            <wp:extent cx="1604847" cy="1106129"/>
            <wp:effectExtent l="0" t="0" r="0" b="0"/>
            <wp:wrapNone/>
            <wp:docPr id="1764491684" name="Picture 17644916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91684" name="Picture 17644916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47" cy="110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30">
        <w:rPr>
          <w:lang w:eastAsia="en-US"/>
        </w:rPr>
        <w:t>universities</w:t>
      </w:r>
    </w:p>
    <w:p w14:paraId="7098DE7A" w14:textId="75AC379C" w:rsidR="00852FEB" w:rsidRDefault="00852FEB" w:rsidP="00A22C9A">
      <w:pPr>
        <w:pStyle w:val="Listtoplevel"/>
      </w:pPr>
      <w:r>
        <w:t>h</w:t>
      </w:r>
      <w:r w:rsidR="00A22C9A">
        <w:t>ealth</w:t>
      </w:r>
    </w:p>
    <w:p w14:paraId="2A941491" w14:textId="5F892CCA" w:rsidR="00852FEB" w:rsidRDefault="00852FEB" w:rsidP="00A22C9A">
      <w:pPr>
        <w:pStyle w:val="Listtoplevel"/>
      </w:pPr>
      <w:r>
        <w:drawing>
          <wp:anchor distT="0" distB="0" distL="114300" distR="114300" simplePos="0" relativeHeight="252035072" behindDoc="0" locked="0" layoutInCell="1" allowOverlap="1" wp14:anchorId="1F960275" wp14:editId="4B60CD04">
            <wp:simplePos x="0" y="0"/>
            <wp:positionH relativeFrom="margin">
              <wp:align>left</wp:align>
            </wp:positionH>
            <wp:positionV relativeFrom="paragraph">
              <wp:posOffset>308831</wp:posOffset>
            </wp:positionV>
            <wp:extent cx="1763671" cy="1101416"/>
            <wp:effectExtent l="0" t="0" r="8255" b="3810"/>
            <wp:wrapNone/>
            <wp:docPr id="2113362221" name="Picture 21133622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62221" name="Picture 21133622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85" cy="11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different </w:t>
      </w:r>
      <w:r w:rsidR="001D565A">
        <w:t xml:space="preserve">public </w:t>
      </w:r>
      <w:r>
        <w:t>organisations</w:t>
      </w:r>
    </w:p>
    <w:p w14:paraId="6D86151C" w14:textId="38697EFC" w:rsidR="00A22C9A" w:rsidRDefault="00852FEB" w:rsidP="00A22C9A">
      <w:pPr>
        <w:pStyle w:val="Listtoplevel"/>
      </w:pPr>
      <w:r>
        <w:t>community groups</w:t>
      </w:r>
      <w:r w:rsidR="00A22C9A">
        <w:t>.</w:t>
      </w:r>
    </w:p>
    <w:p w14:paraId="02102937" w14:textId="77777777" w:rsidR="00EF7630" w:rsidRDefault="00EF7630" w:rsidP="00EF7630"/>
    <w:p w14:paraId="70BC436E" w14:textId="77777777" w:rsidR="00852FEB" w:rsidRDefault="00852FEB" w:rsidP="00EF7630"/>
    <w:p w14:paraId="529E4DD5" w14:textId="77777777" w:rsidR="00852FEB" w:rsidRDefault="00852FEB" w:rsidP="00EF7630"/>
    <w:p w14:paraId="51A5D15D" w14:textId="77777777" w:rsidR="00852FEB" w:rsidRDefault="00852FEB" w:rsidP="00EF7630"/>
    <w:p w14:paraId="658F8EA3" w14:textId="77777777" w:rsidR="00852FEB" w:rsidRDefault="00852FEB" w:rsidP="00EF7630"/>
    <w:p w14:paraId="68B63514" w14:textId="0290A214" w:rsidR="00EF7630" w:rsidRDefault="00EF7630" w:rsidP="00EF7630"/>
    <w:p w14:paraId="2BF16EB5" w14:textId="01A68F71" w:rsidR="00A22C9A" w:rsidRDefault="00852FEB" w:rsidP="00A22C9A">
      <w:r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2A311BE5" wp14:editId="6DD9A20A">
            <wp:simplePos x="0" y="0"/>
            <wp:positionH relativeFrom="margin">
              <wp:align>left</wp:align>
            </wp:positionH>
            <wp:positionV relativeFrom="paragraph">
              <wp:posOffset>-3286</wp:posOffset>
            </wp:positionV>
            <wp:extent cx="1465293" cy="1465293"/>
            <wp:effectExtent l="0" t="0" r="1905" b="0"/>
            <wp:wrapNone/>
            <wp:docPr id="1622591273" name="Picture 1622591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91273" name="Picture 1622591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93" cy="1465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9A">
        <w:t xml:space="preserve">The </w:t>
      </w:r>
      <w:r w:rsidR="006068B1" w:rsidRPr="006068B1">
        <w:t>Royal</w:t>
      </w:r>
      <w:r w:rsidR="006068B1">
        <w:t xml:space="preserve"> </w:t>
      </w:r>
      <w:r w:rsidR="00A22C9A">
        <w:t>Commission now want</w:t>
      </w:r>
      <w:r w:rsidR="009210A5">
        <w:t>s</w:t>
      </w:r>
      <w:r w:rsidR="00A22C9A">
        <w:t xml:space="preserve"> to know:</w:t>
      </w:r>
    </w:p>
    <w:p w14:paraId="7E40EC54" w14:textId="46CCB3CD" w:rsidR="00A22C9A" w:rsidRDefault="00A22C9A" w:rsidP="00A22C9A">
      <w:pPr>
        <w:pStyle w:val="Listtoplevel"/>
      </w:pPr>
      <w:r>
        <w:t xml:space="preserve">what happened to you during the </w:t>
      </w:r>
      <w:r w:rsidR="001E6250">
        <w:t>COVID</w:t>
      </w:r>
      <w:r>
        <w:t>-19 pandemic</w:t>
      </w:r>
    </w:p>
    <w:p w14:paraId="4AE30794" w14:textId="62954A72" w:rsidR="00A22C9A" w:rsidRDefault="00EB4044" w:rsidP="00A22C9A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54848" behindDoc="0" locked="0" layoutInCell="1" allowOverlap="1" wp14:anchorId="1455EDF4" wp14:editId="1D9501A1">
            <wp:simplePos x="0" y="0"/>
            <wp:positionH relativeFrom="margin">
              <wp:posOffset>164485</wp:posOffset>
            </wp:positionH>
            <wp:positionV relativeFrom="paragraph">
              <wp:posOffset>-2355</wp:posOffset>
            </wp:positionV>
            <wp:extent cx="1189551" cy="1205249"/>
            <wp:effectExtent l="0" t="0" r="0" b="0"/>
            <wp:wrapNone/>
            <wp:docPr id="17218550" name="Picture 172185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550" name="Picture 172185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51" cy="120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9A">
        <w:t>what you think could be done better if other pandemics happen.</w:t>
      </w:r>
    </w:p>
    <w:p w14:paraId="76740AC0" w14:textId="1DCCE892" w:rsidR="001071B0" w:rsidRDefault="001071B0">
      <w:pPr>
        <w:spacing w:line="240" w:lineRule="auto"/>
        <w:ind w:left="0"/>
      </w:pPr>
      <w:r>
        <w:br w:type="page"/>
      </w:r>
    </w:p>
    <w:p w14:paraId="2F01FCA7" w14:textId="643A033E" w:rsidR="009415BC" w:rsidRDefault="009415BC" w:rsidP="009415BC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>How to make a submission</w:t>
      </w:r>
    </w:p>
    <w:p w14:paraId="031AF898" w14:textId="77777777" w:rsidR="009415BC" w:rsidRDefault="009415BC" w:rsidP="009415BC"/>
    <w:p w14:paraId="08816313" w14:textId="0B473D68" w:rsidR="009415BC" w:rsidRDefault="00EB4044" w:rsidP="009415BC"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52F0B8D9" wp14:editId="03858897">
            <wp:simplePos x="0" y="0"/>
            <wp:positionH relativeFrom="margin">
              <wp:align>left</wp:align>
            </wp:positionH>
            <wp:positionV relativeFrom="paragraph">
              <wp:posOffset>159690</wp:posOffset>
            </wp:positionV>
            <wp:extent cx="1353312" cy="1353312"/>
            <wp:effectExtent l="0" t="0" r="0" b="0"/>
            <wp:wrapNone/>
            <wp:docPr id="700864676" name="Picture 7008646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64676" name="Picture 7008646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88" cy="135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DE40" w14:textId="2EC35EFA" w:rsidR="009415BC" w:rsidRDefault="009415BC" w:rsidP="009415BC">
      <w:r>
        <w:t xml:space="preserve">You can tell the </w:t>
      </w:r>
      <w:r w:rsidR="006068B1" w:rsidRPr="006068B1">
        <w:t>Royal</w:t>
      </w:r>
      <w:r w:rsidR="006068B1">
        <w:t xml:space="preserve"> </w:t>
      </w:r>
      <w:r>
        <w:t>Commission what you think by making a public submission.</w:t>
      </w:r>
    </w:p>
    <w:p w14:paraId="4CB47DF0" w14:textId="77777777" w:rsidR="009415BC" w:rsidRDefault="009415BC" w:rsidP="009415BC"/>
    <w:p w14:paraId="76987E2E" w14:textId="7B351A1B" w:rsidR="009415BC" w:rsidRDefault="0022237C" w:rsidP="009415BC"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56D06D63" wp14:editId="6781FB6E">
            <wp:simplePos x="0" y="0"/>
            <wp:positionH relativeFrom="margin">
              <wp:posOffset>2777</wp:posOffset>
            </wp:positionH>
            <wp:positionV relativeFrom="paragraph">
              <wp:posOffset>102235</wp:posOffset>
            </wp:positionV>
            <wp:extent cx="1201744" cy="1250899"/>
            <wp:effectExtent l="0" t="0" r="0" b="6985"/>
            <wp:wrapNone/>
            <wp:docPr id="1751635928" name="Picture 17516359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35928" name="Picture 17516359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44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09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4591ECC" wp14:editId="5C82394B">
                <wp:simplePos x="0" y="0"/>
                <wp:positionH relativeFrom="margin">
                  <wp:posOffset>2118360</wp:posOffset>
                </wp:positionH>
                <wp:positionV relativeFrom="paragraph">
                  <wp:posOffset>255905</wp:posOffset>
                </wp:positionV>
                <wp:extent cx="4004310" cy="1150620"/>
                <wp:effectExtent l="0" t="0" r="0" b="0"/>
                <wp:wrapNone/>
                <wp:docPr id="6407660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310" cy="1150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D4793" id="Rectangle 4" o:spid="_x0000_s1026" style="position:absolute;margin-left:166.8pt;margin-top:20.15pt;width:315.3pt;height:90.6pt;z-index:-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" fillcolor="#ffe599 [1303]" stroked="f" strokeweight="1pt">
                <w10:wrap anchorx="margin"/>
              </v:rect>
            </w:pict>
          </mc:Fallback>
        </mc:AlternateContent>
      </w:r>
    </w:p>
    <w:p w14:paraId="42B1AC0F" w14:textId="7E3610F2" w:rsidR="006068B1" w:rsidRDefault="00A622F1" w:rsidP="006068B1">
      <w:r>
        <w:t>You can do this at</w:t>
      </w:r>
      <w:r w:rsidR="003C7234">
        <w:t xml:space="preserve"> this website:</w:t>
      </w:r>
    </w:p>
    <w:p w14:paraId="07AF8D1F" w14:textId="77777777" w:rsidR="006068B1" w:rsidRDefault="006068B1" w:rsidP="006068B1"/>
    <w:p w14:paraId="61DA51C3" w14:textId="6D895B52" w:rsidR="003C7234" w:rsidRPr="0022237C" w:rsidRDefault="00000000" w:rsidP="009415BC">
      <w:pPr>
        <w:rPr>
          <w:b/>
          <w:bCs/>
        </w:rPr>
      </w:pPr>
      <w:hyperlink r:id="rId50" w:history="1">
        <w:r w:rsidR="0022237C" w:rsidRPr="0022237C">
          <w:rPr>
            <w:rStyle w:val="Hyperlink"/>
            <w:b/>
            <w:bCs/>
            <w:color w:val="auto"/>
            <w:u w:val="none"/>
          </w:rPr>
          <w:t>www.Covid19Inquiry.nz</w:t>
        </w:r>
      </w:hyperlink>
    </w:p>
    <w:p w14:paraId="4BFF5B2C" w14:textId="19E6DF9A" w:rsidR="003C7234" w:rsidRDefault="00EB4044" w:rsidP="009415BC"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60FC07E2" wp14:editId="69A5A27F">
            <wp:simplePos x="0" y="0"/>
            <wp:positionH relativeFrom="margin">
              <wp:posOffset>0</wp:posOffset>
            </wp:positionH>
            <wp:positionV relativeFrom="paragraph">
              <wp:posOffset>274320</wp:posOffset>
            </wp:positionV>
            <wp:extent cx="1309421" cy="1309421"/>
            <wp:effectExtent l="0" t="0" r="5080" b="0"/>
            <wp:wrapNone/>
            <wp:docPr id="1195517885" name="Picture 1195517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17885" name="Picture 1195517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2B1DD" w14:textId="77777777" w:rsidR="0022237C" w:rsidRDefault="0022237C" w:rsidP="009415BC"/>
    <w:p w14:paraId="63786825" w14:textId="0ADCEB7C" w:rsidR="00096C98" w:rsidRDefault="00E25DF5" w:rsidP="009415BC">
      <w:r>
        <w:t>C</w:t>
      </w:r>
      <w:r w:rsidR="00096C98">
        <w:t xml:space="preserve">hoose the submission form you want on that </w:t>
      </w:r>
      <w:r>
        <w:t>website</w:t>
      </w:r>
      <w:r w:rsidR="00096C98">
        <w:t>.</w:t>
      </w:r>
    </w:p>
    <w:p w14:paraId="6CA081DA" w14:textId="67C96AE3" w:rsidR="00507765" w:rsidRDefault="00537F97" w:rsidP="009415BC">
      <w:r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 wp14:anchorId="4A292915" wp14:editId="757385CE">
            <wp:simplePos x="0" y="0"/>
            <wp:positionH relativeFrom="margin">
              <wp:posOffset>-60960</wp:posOffset>
            </wp:positionH>
            <wp:positionV relativeFrom="paragraph">
              <wp:posOffset>267970</wp:posOffset>
            </wp:positionV>
            <wp:extent cx="1614115" cy="1223601"/>
            <wp:effectExtent l="0" t="0" r="5715" b="0"/>
            <wp:wrapNone/>
            <wp:docPr id="1002158047" name="Picture 1002158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8047" name="Picture 10021580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5" cy="122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830D7" w14:textId="7411BE96" w:rsidR="00507765" w:rsidRDefault="00507765" w:rsidP="009415BC"/>
    <w:p w14:paraId="494784D0" w14:textId="024DA625" w:rsidR="00507765" w:rsidRDefault="00507765" w:rsidP="00507765">
      <w:r>
        <w:t>You can type your answers into the textbox.</w:t>
      </w:r>
    </w:p>
    <w:p w14:paraId="4F929CB3" w14:textId="77777777" w:rsidR="00537F97" w:rsidRDefault="00537F97">
      <w:pPr>
        <w:spacing w:line="240" w:lineRule="auto"/>
        <w:ind w:left="0"/>
      </w:pPr>
      <w:r>
        <w:br w:type="page"/>
      </w:r>
    </w:p>
    <w:p w14:paraId="4A116A26" w14:textId="38632BC3" w:rsidR="00096C98" w:rsidRDefault="00EB4044" w:rsidP="009415BC"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536A3B9A" wp14:editId="28F989AB">
            <wp:simplePos x="0" y="0"/>
            <wp:positionH relativeFrom="margin">
              <wp:align>left</wp:align>
            </wp:positionH>
            <wp:positionV relativeFrom="paragraph">
              <wp:posOffset>255422</wp:posOffset>
            </wp:positionV>
            <wp:extent cx="1448409" cy="1448409"/>
            <wp:effectExtent l="0" t="0" r="0" b="0"/>
            <wp:wrapNone/>
            <wp:docPr id="1671573243" name="Picture 16715732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73243" name="Picture 16715732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1448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98">
        <w:t>The</w:t>
      </w:r>
      <w:r w:rsidR="00BF22D2">
        <w:t xml:space="preserve"> submission</w:t>
      </w:r>
      <w:r w:rsidR="00096C98">
        <w:t xml:space="preserve"> form is available in:</w:t>
      </w:r>
    </w:p>
    <w:p w14:paraId="455219D9" w14:textId="42E6B662" w:rsidR="00096C98" w:rsidRDefault="00096C98" w:rsidP="00096C98">
      <w:pPr>
        <w:pStyle w:val="Listtoplevel"/>
      </w:pPr>
      <w:r>
        <w:t>English</w:t>
      </w:r>
    </w:p>
    <w:p w14:paraId="7F8828FF" w14:textId="737FF5AA" w:rsidR="00096C98" w:rsidRDefault="00096C98" w:rsidP="00096C98">
      <w:pPr>
        <w:pStyle w:val="Listtoplevel"/>
      </w:pPr>
      <w:r>
        <w:t>M</w:t>
      </w:r>
      <w:r>
        <w:rPr>
          <w:lang w:val="mi-NZ"/>
        </w:rPr>
        <w:t>āori</w:t>
      </w:r>
    </w:p>
    <w:p w14:paraId="0B05F54F" w14:textId="6125807A" w:rsidR="00096C98" w:rsidRDefault="00EB4044" w:rsidP="00096C98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65088" behindDoc="0" locked="0" layoutInCell="1" allowOverlap="1" wp14:anchorId="3EF39A90" wp14:editId="5301B2C4">
            <wp:simplePos x="0" y="0"/>
            <wp:positionH relativeFrom="margin">
              <wp:posOffset>29261</wp:posOffset>
            </wp:positionH>
            <wp:positionV relativeFrom="paragraph">
              <wp:posOffset>293954</wp:posOffset>
            </wp:positionV>
            <wp:extent cx="1309421" cy="1526366"/>
            <wp:effectExtent l="0" t="0" r="5080" b="0"/>
            <wp:wrapNone/>
            <wp:docPr id="91778088" name="Picture 917780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8088" name="Picture 917780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771" cy="153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98">
        <w:t xml:space="preserve">New Zealand </w:t>
      </w:r>
      <w:r w:rsidR="00E727F0">
        <w:t>S</w:t>
      </w:r>
      <w:r w:rsidR="00096C98">
        <w:t xml:space="preserve">ign </w:t>
      </w:r>
      <w:r w:rsidR="00E727F0">
        <w:t>L</w:t>
      </w:r>
      <w:r w:rsidR="00096C98">
        <w:t>anguage</w:t>
      </w:r>
    </w:p>
    <w:p w14:paraId="2025482B" w14:textId="32BA5415" w:rsidR="00096C98" w:rsidRDefault="00096C98" w:rsidP="00096C98">
      <w:pPr>
        <w:pStyle w:val="Listtoplevel"/>
      </w:pPr>
      <w:r>
        <w:t>Simplified Chinese</w:t>
      </w:r>
    </w:p>
    <w:p w14:paraId="020A979F" w14:textId="3DD9F030" w:rsidR="00096C98" w:rsidRDefault="00096C98" w:rsidP="00096C98">
      <w:pPr>
        <w:pStyle w:val="Listtoplevel"/>
      </w:pPr>
      <w:r>
        <w:t>Hindi</w:t>
      </w:r>
    </w:p>
    <w:p w14:paraId="3819BEB7" w14:textId="3729C9C7" w:rsidR="00096C98" w:rsidRDefault="00EB4044" w:rsidP="00096C98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67136" behindDoc="0" locked="0" layoutInCell="1" allowOverlap="1" wp14:anchorId="78B3CD80" wp14:editId="5F6A6568">
            <wp:simplePos x="0" y="0"/>
            <wp:positionH relativeFrom="margin">
              <wp:align>left</wp:align>
            </wp:positionH>
            <wp:positionV relativeFrom="paragraph">
              <wp:posOffset>86258</wp:posOffset>
            </wp:positionV>
            <wp:extent cx="1360627" cy="1171366"/>
            <wp:effectExtent l="0" t="0" r="0" b="0"/>
            <wp:wrapNone/>
            <wp:docPr id="1794475227" name="Picture 1794475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75227" name="Picture 1794475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27" cy="117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98">
        <w:t>Samoan</w:t>
      </w:r>
    </w:p>
    <w:p w14:paraId="75AFC159" w14:textId="2C0F9C27" w:rsidR="00096C98" w:rsidRDefault="00096C98" w:rsidP="00096C98">
      <w:pPr>
        <w:pStyle w:val="Listtoplevel"/>
      </w:pPr>
      <w:r>
        <w:t>Tongan.</w:t>
      </w:r>
    </w:p>
    <w:p w14:paraId="34D1BC87" w14:textId="56C984D2" w:rsidR="00096C98" w:rsidRDefault="00096C98" w:rsidP="00096C98"/>
    <w:p w14:paraId="2A3142EA" w14:textId="0BF94CF3" w:rsidR="00096C98" w:rsidRDefault="00507765" w:rsidP="00096C98"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61442769" wp14:editId="7609C5E3">
            <wp:simplePos x="0" y="0"/>
            <wp:positionH relativeFrom="margin">
              <wp:align>left</wp:align>
            </wp:positionH>
            <wp:positionV relativeFrom="paragraph">
              <wp:posOffset>174790</wp:posOffset>
            </wp:positionV>
            <wp:extent cx="1415332" cy="1415332"/>
            <wp:effectExtent l="0" t="0" r="0" b="0"/>
            <wp:wrapNone/>
            <wp:docPr id="993037398" name="Picture 9930373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37398" name="Picture 9930373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D7E6B" w14:textId="7F13FF8C" w:rsidR="00096C98" w:rsidRDefault="00096C98" w:rsidP="00096C98">
      <w:r>
        <w:t xml:space="preserve">There are </w:t>
      </w:r>
      <w:r w:rsidR="00EB4044">
        <w:t>2</w:t>
      </w:r>
      <w:r>
        <w:t xml:space="preserve"> questions </w:t>
      </w:r>
      <w:r w:rsidR="003D7FE1">
        <w:t xml:space="preserve">for you to answer </w:t>
      </w:r>
      <w:r>
        <w:t>on the</w:t>
      </w:r>
      <w:r w:rsidR="003D7FE1">
        <w:t xml:space="preserve"> submission</w:t>
      </w:r>
      <w:r>
        <w:t xml:space="preserve"> form.</w:t>
      </w:r>
    </w:p>
    <w:p w14:paraId="360D82A0" w14:textId="46925618" w:rsidR="00537F97" w:rsidRDefault="00537F97">
      <w:pPr>
        <w:spacing w:line="240" w:lineRule="auto"/>
        <w:ind w:left="0"/>
      </w:pPr>
      <w:r>
        <w:br w:type="page"/>
      </w:r>
    </w:p>
    <w:p w14:paraId="1757B2CA" w14:textId="5B702120" w:rsidR="00096C98" w:rsidRDefault="00AD21B4" w:rsidP="00096C98">
      <w:r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4C8F78FE" wp14:editId="77B3B21F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294790" cy="1294790"/>
            <wp:effectExtent l="0" t="0" r="635" b="635"/>
            <wp:wrapNone/>
            <wp:docPr id="1733201219" name="Picture 17332012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25654" name="Picture 15614256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90" cy="12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B6">
        <w:t>Y</w:t>
      </w:r>
      <w:r w:rsidR="00096C98">
        <w:t xml:space="preserve">ou will </w:t>
      </w:r>
      <w:r w:rsidR="00E85FB6">
        <w:t xml:space="preserve">also </w:t>
      </w:r>
      <w:r w:rsidR="00096C98">
        <w:t xml:space="preserve">be asked </w:t>
      </w:r>
      <w:r w:rsidR="00D104EA">
        <w:t>to give information</w:t>
      </w:r>
      <w:r w:rsidR="00096C98">
        <w:t xml:space="preserve"> about who you are.</w:t>
      </w:r>
    </w:p>
    <w:p w14:paraId="1B25FC2A" w14:textId="77777777" w:rsidR="00D104EA" w:rsidRDefault="00D104EA" w:rsidP="00096C98"/>
    <w:p w14:paraId="0B4C2EEB" w14:textId="77777777" w:rsidR="00D104EA" w:rsidRDefault="00D104EA" w:rsidP="00096C98"/>
    <w:p w14:paraId="3ECA626B" w14:textId="247F8C89" w:rsidR="00D104EA" w:rsidRDefault="00D104EA" w:rsidP="00D104EA">
      <w:r>
        <w:rPr>
          <w:noProof/>
          <w:lang w:eastAsia="en-GB"/>
        </w:rPr>
        <w:drawing>
          <wp:anchor distT="0" distB="0" distL="114300" distR="114300" simplePos="0" relativeHeight="251975680" behindDoc="0" locked="0" layoutInCell="1" allowOverlap="1" wp14:anchorId="752E89F8" wp14:editId="0275D9A5">
            <wp:simplePos x="0" y="0"/>
            <wp:positionH relativeFrom="margin">
              <wp:align>left</wp:align>
            </wp:positionH>
            <wp:positionV relativeFrom="paragraph">
              <wp:posOffset>5383</wp:posOffset>
            </wp:positionV>
            <wp:extent cx="1302106" cy="1302106"/>
            <wp:effectExtent l="0" t="0" r="0" b="0"/>
            <wp:wrapNone/>
            <wp:docPr id="1007559008" name="Picture 10075590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45418" name="Picture 10983454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6" cy="130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This</w:t>
      </w:r>
      <w:r>
        <w:t xml:space="preserve"> will let the </w:t>
      </w:r>
      <w:r w:rsidR="00BE4B72" w:rsidRPr="006068B1">
        <w:t>Royal</w:t>
      </w:r>
      <w:r w:rsidR="00BE4B72">
        <w:t xml:space="preserve"> </w:t>
      </w:r>
      <w:r>
        <w:t xml:space="preserve">Commission give better information to the </w:t>
      </w:r>
      <w:r w:rsidR="009210A5">
        <w:t>Government</w:t>
      </w:r>
      <w:r>
        <w:t>.</w:t>
      </w:r>
    </w:p>
    <w:p w14:paraId="30CA9AF9" w14:textId="77777777" w:rsidR="00096C98" w:rsidRDefault="00096C98" w:rsidP="00096C98"/>
    <w:p w14:paraId="36E251D4" w14:textId="77777777" w:rsidR="00096C98" w:rsidRDefault="00096C98" w:rsidP="00096C98"/>
    <w:p w14:paraId="33CEDF54" w14:textId="279B6367" w:rsidR="00096C98" w:rsidRDefault="00AD21B4" w:rsidP="00096C98">
      <w:r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5DBEB9DD" wp14:editId="0D45E46B">
            <wp:simplePos x="0" y="0"/>
            <wp:positionH relativeFrom="margin">
              <wp:align>left</wp:align>
            </wp:positionH>
            <wp:positionV relativeFrom="paragraph">
              <wp:posOffset>4953</wp:posOffset>
            </wp:positionV>
            <wp:extent cx="1295400" cy="1295400"/>
            <wp:effectExtent l="0" t="0" r="0" b="0"/>
            <wp:wrapNone/>
            <wp:docPr id="1745203526" name="Picture 17452035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03526" name="Picture 17452035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4EA">
        <w:rPr>
          <w:noProof/>
          <w:lang w:eastAsia="en-GB"/>
        </w:rPr>
        <w:t>You</w:t>
      </w:r>
      <w:r w:rsidR="00096C98">
        <w:t xml:space="preserve"> will be </w:t>
      </w:r>
      <w:r w:rsidR="00D104EA">
        <w:t xml:space="preserve">asked </w:t>
      </w:r>
      <w:r w:rsidR="00096C98">
        <w:t>things like:</w:t>
      </w:r>
    </w:p>
    <w:p w14:paraId="7115C5FC" w14:textId="4A93E035" w:rsidR="00096C98" w:rsidRDefault="00096C98" w:rsidP="00096C98">
      <w:pPr>
        <w:pStyle w:val="Listtoplevel"/>
      </w:pPr>
      <w:r>
        <w:t>your name</w:t>
      </w:r>
    </w:p>
    <w:p w14:paraId="449C1102" w14:textId="71D374B7" w:rsidR="00096C98" w:rsidRDefault="00AD21B4" w:rsidP="00096C98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81472" behindDoc="0" locked="0" layoutInCell="1" allowOverlap="1" wp14:anchorId="29B9FC7A" wp14:editId="7D72F85E">
            <wp:simplePos x="0" y="0"/>
            <wp:positionH relativeFrom="margin">
              <wp:align>left</wp:align>
            </wp:positionH>
            <wp:positionV relativeFrom="paragraph">
              <wp:posOffset>487604</wp:posOffset>
            </wp:positionV>
            <wp:extent cx="1324051" cy="1056999"/>
            <wp:effectExtent l="0" t="0" r="0" b="0"/>
            <wp:wrapNone/>
            <wp:docPr id="794895651" name="Picture 794895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95651" name="Picture 794895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51" cy="105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98">
        <w:t>where you live</w:t>
      </w:r>
    </w:p>
    <w:p w14:paraId="4736A915" w14:textId="4241CFF3" w:rsidR="00096C98" w:rsidRDefault="00096C98" w:rsidP="00096C98">
      <w:pPr>
        <w:pStyle w:val="Listtoplevel"/>
      </w:pPr>
      <w:r>
        <w:t xml:space="preserve">your </w:t>
      </w:r>
      <w:r w:rsidRPr="00096C98">
        <w:rPr>
          <w:b/>
          <w:bCs/>
        </w:rPr>
        <w:t>ethnicity</w:t>
      </w:r>
      <w:r>
        <w:t>.</w:t>
      </w:r>
    </w:p>
    <w:p w14:paraId="1DE39A87" w14:textId="7DCCEB38" w:rsidR="00537F97" w:rsidRDefault="00537F97">
      <w:pPr>
        <w:spacing w:line="240" w:lineRule="auto"/>
        <w:ind w:left="0"/>
      </w:pPr>
      <w:r>
        <w:br w:type="page"/>
      </w:r>
    </w:p>
    <w:p w14:paraId="6C0238EA" w14:textId="15C6E314" w:rsidR="00AD21B4" w:rsidRDefault="00550D14" w:rsidP="00096C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28682FE4" wp14:editId="776D5838">
                <wp:simplePos x="0" y="0"/>
                <wp:positionH relativeFrom="column">
                  <wp:posOffset>2226365</wp:posOffset>
                </wp:positionH>
                <wp:positionV relativeFrom="paragraph">
                  <wp:posOffset>-63610</wp:posOffset>
                </wp:positionV>
                <wp:extent cx="3729162" cy="6066845"/>
                <wp:effectExtent l="0" t="0" r="5080" b="0"/>
                <wp:wrapNone/>
                <wp:docPr id="6832315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162" cy="6066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61898" id="Rectangle 3" o:spid="_x0000_s1026" style="position:absolute;margin-left:175.3pt;margin-top:-5pt;width:293.65pt;height:477.7pt;z-index:-2513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" fillcolor="#bdd6ee [1304]" stroked="f" strokeweight="1pt"/>
            </w:pict>
          </mc:Fallback>
        </mc:AlternateContent>
      </w:r>
      <w:r w:rsidR="00096C98" w:rsidRPr="00E727F0">
        <w:rPr>
          <w:b/>
          <w:bCs/>
        </w:rPr>
        <w:t>Ethnicity</w:t>
      </w:r>
      <w:r w:rsidR="00096C98">
        <w:t xml:space="preserve"> means </w:t>
      </w:r>
      <w:proofErr w:type="spellStart"/>
      <w:r w:rsidR="00AD21B4">
        <w:t>your</w:t>
      </w:r>
      <w:proofErr w:type="spellEnd"/>
      <w:r w:rsidR="00AD21B4">
        <w:t>:</w:t>
      </w:r>
    </w:p>
    <w:p w14:paraId="032E9406" w14:textId="6D83D60E" w:rsidR="00AD21B4" w:rsidRDefault="00550D14" w:rsidP="00AD21B4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879424" behindDoc="0" locked="0" layoutInCell="1" allowOverlap="1" wp14:anchorId="118EBB05" wp14:editId="06D26542">
            <wp:simplePos x="0" y="0"/>
            <wp:positionH relativeFrom="margin">
              <wp:align>left</wp:align>
            </wp:positionH>
            <wp:positionV relativeFrom="paragraph">
              <wp:posOffset>91385</wp:posOffset>
            </wp:positionV>
            <wp:extent cx="1669774" cy="1119657"/>
            <wp:effectExtent l="0" t="0" r="6985" b="4445"/>
            <wp:wrapNone/>
            <wp:docPr id="996965278" name="Picture 996965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65278" name="Picture 996965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11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7F0">
        <w:t xml:space="preserve">race </w:t>
      </w:r>
      <w:r w:rsidR="00507765">
        <w:t>like:</w:t>
      </w:r>
    </w:p>
    <w:p w14:paraId="04A2696E" w14:textId="42F7AF66" w:rsidR="00550D14" w:rsidRDefault="00507765" w:rsidP="00CA1D49">
      <w:pPr>
        <w:pStyle w:val="Listsecondlevel"/>
      </w:pPr>
      <w:r>
        <w:t>Māori</w:t>
      </w:r>
    </w:p>
    <w:p w14:paraId="16B747CE" w14:textId="3A0C5784" w:rsidR="00550D14" w:rsidRDefault="00550D14" w:rsidP="00550D14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004352" behindDoc="0" locked="0" layoutInCell="1" allowOverlap="1" wp14:anchorId="62C1AE93" wp14:editId="66F3C81F">
            <wp:simplePos x="0" y="0"/>
            <wp:positionH relativeFrom="margin">
              <wp:align>left</wp:align>
            </wp:positionH>
            <wp:positionV relativeFrom="paragraph">
              <wp:posOffset>185199</wp:posOffset>
            </wp:positionV>
            <wp:extent cx="1455089" cy="1455089"/>
            <wp:effectExtent l="0" t="0" r="0" b="0"/>
            <wp:wrapNone/>
            <wp:docPr id="677450405" name="Picture 6774504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50405" name="Picture 6774504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Samoan</w:t>
      </w:r>
    </w:p>
    <w:p w14:paraId="237B1A26" w14:textId="089A699E" w:rsidR="00550D14" w:rsidRPr="00550D14" w:rsidRDefault="00550D14" w:rsidP="00550D14">
      <w:pPr>
        <w:pStyle w:val="Listsecondlevel"/>
      </w:pPr>
      <w:r>
        <w:t>New Zealand European</w:t>
      </w:r>
    </w:p>
    <w:p w14:paraId="54446EF6" w14:textId="1658B961" w:rsidR="00096C98" w:rsidRDefault="00507765" w:rsidP="00550D14">
      <w:pPr>
        <w:pStyle w:val="Listtoplevel"/>
      </w:pPr>
      <w:r>
        <w:t>b</w:t>
      </w:r>
      <w:r w:rsidR="00E727F0">
        <w:t>ackground</w:t>
      </w:r>
      <w:r>
        <w:t xml:space="preserve"> like whether you:</w:t>
      </w:r>
    </w:p>
    <w:p w14:paraId="54C4FBF0" w14:textId="5587B3D3" w:rsidR="00E727F0" w:rsidRDefault="00550D14" w:rsidP="00550D14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002304" behindDoc="0" locked="0" layoutInCell="1" allowOverlap="1" wp14:anchorId="61EB92BF" wp14:editId="7A61D891">
            <wp:simplePos x="0" y="0"/>
            <wp:positionH relativeFrom="margin">
              <wp:align>left</wp:align>
            </wp:positionH>
            <wp:positionV relativeFrom="paragraph">
              <wp:posOffset>487210</wp:posOffset>
            </wp:positionV>
            <wp:extent cx="1748233" cy="1319917"/>
            <wp:effectExtent l="0" t="0" r="4445" b="0"/>
            <wp:wrapNone/>
            <wp:docPr id="763085370" name="Picture 763085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85370" name="Picture 7630853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33" cy="13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765">
        <w:t xml:space="preserve">were born </w:t>
      </w:r>
      <w:r>
        <w:t>in Aotearoa New Zealand</w:t>
      </w:r>
    </w:p>
    <w:p w14:paraId="3C788C39" w14:textId="7CE8B34E" w:rsidR="00550D14" w:rsidRDefault="009D5B09" w:rsidP="00550D14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072F5992" wp14:editId="4E0ECCA7">
            <wp:simplePos x="0" y="0"/>
            <wp:positionH relativeFrom="margin">
              <wp:posOffset>-4445</wp:posOffset>
            </wp:positionH>
            <wp:positionV relativeFrom="paragraph">
              <wp:posOffset>1337945</wp:posOffset>
            </wp:positionV>
            <wp:extent cx="1335405" cy="1335405"/>
            <wp:effectExtent l="0" t="0" r="0" b="0"/>
            <wp:wrapNone/>
            <wp:docPr id="1718513745" name="Picture 17185137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13745" name="Picture 17185137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14">
        <w:t>moved to Aotearoa New Zealand from another country.</w:t>
      </w:r>
    </w:p>
    <w:p w14:paraId="5330E83C" w14:textId="3EE8AC76" w:rsidR="00550D14" w:rsidRPr="00550D14" w:rsidRDefault="00550D14" w:rsidP="00550D14"/>
    <w:p w14:paraId="08AFBB23" w14:textId="108AAA63" w:rsidR="00D104EA" w:rsidRDefault="00D104EA" w:rsidP="00096C98"/>
    <w:p w14:paraId="69185B36" w14:textId="165296A6" w:rsidR="00E727F0" w:rsidRDefault="00E727F0" w:rsidP="00096C98">
      <w:r>
        <w:t xml:space="preserve">You do not have to </w:t>
      </w:r>
      <w:r w:rsidR="001071B0">
        <w:t>give this information</w:t>
      </w:r>
      <w:r>
        <w:t xml:space="preserve"> about yourself.</w:t>
      </w:r>
    </w:p>
    <w:p w14:paraId="25CE26BB" w14:textId="2498A9B5" w:rsidR="00AD21B4" w:rsidRDefault="00A7660D" w:rsidP="00096C98">
      <w:r w:rsidRPr="00A7660D">
        <w:drawing>
          <wp:anchor distT="0" distB="0" distL="114300" distR="114300" simplePos="0" relativeHeight="252037120" behindDoc="0" locked="0" layoutInCell="1" allowOverlap="1" wp14:anchorId="210109B0" wp14:editId="7C12126A">
            <wp:simplePos x="0" y="0"/>
            <wp:positionH relativeFrom="column">
              <wp:posOffset>-304800</wp:posOffset>
            </wp:positionH>
            <wp:positionV relativeFrom="paragraph">
              <wp:posOffset>421005</wp:posOffset>
            </wp:positionV>
            <wp:extent cx="1000125" cy="1000125"/>
            <wp:effectExtent l="0" t="0" r="9525" b="9525"/>
            <wp:wrapNone/>
            <wp:docPr id="1108800183" name="Picture 1" descr="A calendar with a date and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00183" name="Picture 1" descr="A calendar with a date and date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56136" w14:textId="20A63DAC" w:rsidR="00E727F0" w:rsidRDefault="009D5B09" w:rsidP="00096C98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34A4DD1B" wp14:editId="353088EF">
                <wp:simplePos x="0" y="0"/>
                <wp:positionH relativeFrom="margin">
                  <wp:posOffset>2225040</wp:posOffset>
                </wp:positionH>
                <wp:positionV relativeFrom="paragraph">
                  <wp:posOffset>222250</wp:posOffset>
                </wp:positionV>
                <wp:extent cx="3571875" cy="843915"/>
                <wp:effectExtent l="0" t="0" r="9525" b="0"/>
                <wp:wrapNone/>
                <wp:docPr id="12795846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43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6D1B" id="Rectangle 4" o:spid="_x0000_s1026" style="position:absolute;margin-left:175.2pt;margin-top:17.5pt;width:281.25pt;height:66.45pt;z-index:-25129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Pr="009D5B09">
        <w:rPr>
          <w:noProof/>
        </w:rPr>
        <w:drawing>
          <wp:anchor distT="0" distB="0" distL="114300" distR="114300" simplePos="0" relativeHeight="252023808" behindDoc="0" locked="0" layoutInCell="1" allowOverlap="1" wp14:anchorId="460709D9" wp14:editId="2512B061">
            <wp:simplePos x="0" y="0"/>
            <wp:positionH relativeFrom="column">
              <wp:posOffset>828675</wp:posOffset>
            </wp:positionH>
            <wp:positionV relativeFrom="paragraph">
              <wp:posOffset>80010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14234941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41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60D" w:rsidRPr="00A7660D">
        <w:rPr>
          <w:noProof/>
        </w:rPr>
        <w:t xml:space="preserve"> </w:t>
      </w:r>
    </w:p>
    <w:p w14:paraId="4D23A39D" w14:textId="16D6C1FF" w:rsidR="003A0893" w:rsidRDefault="00E727F0" w:rsidP="00550D14">
      <w:r>
        <w:t xml:space="preserve">The last day to make a submission is </w:t>
      </w:r>
      <w:r w:rsidR="00130157">
        <w:rPr>
          <w:b/>
          <w:bCs/>
        </w:rPr>
        <w:t>24</w:t>
      </w:r>
      <w:r w:rsidRPr="00905C2B">
        <w:rPr>
          <w:b/>
          <w:bCs/>
        </w:rPr>
        <w:t xml:space="preserve"> March 2024</w:t>
      </w:r>
      <w:r>
        <w:t>.</w:t>
      </w:r>
      <w:r w:rsidR="00905C2B" w:rsidRPr="00905C2B">
        <w:rPr>
          <w:noProof/>
        </w:rPr>
        <w:t xml:space="preserve"> </w:t>
      </w:r>
      <w:r w:rsidR="003A0893">
        <w:br w:type="page"/>
      </w:r>
    </w:p>
    <w:p w14:paraId="592E329C" w14:textId="5777D8B1" w:rsidR="003A0893" w:rsidRDefault="003A0893" w:rsidP="00924D6F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>How to make a submission using NZSL</w:t>
      </w:r>
    </w:p>
    <w:p w14:paraId="24A5DB69" w14:textId="77777777" w:rsidR="003A0893" w:rsidRDefault="003A0893" w:rsidP="003A0893"/>
    <w:p w14:paraId="6F0122BE" w14:textId="0EF52667" w:rsidR="003A0893" w:rsidRDefault="00924D6F" w:rsidP="003A0893">
      <w:r>
        <w:rPr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692E5D6C" wp14:editId="41C42575">
            <wp:simplePos x="0" y="0"/>
            <wp:positionH relativeFrom="margin">
              <wp:posOffset>58522</wp:posOffset>
            </wp:positionH>
            <wp:positionV relativeFrom="paragraph">
              <wp:posOffset>7493</wp:posOffset>
            </wp:positionV>
            <wp:extent cx="1198617" cy="1397203"/>
            <wp:effectExtent l="0" t="0" r="1905" b="0"/>
            <wp:wrapNone/>
            <wp:docPr id="258924213" name="Picture 258924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8088" name="Picture 917780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547" cy="1402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80263" w14:textId="3CBA7DA9" w:rsidR="003A0893" w:rsidRDefault="003A0893" w:rsidP="003A0893">
      <w:r>
        <w:t xml:space="preserve">You can make your submission </w:t>
      </w:r>
      <w:r w:rsidR="00924D6F">
        <w:t xml:space="preserve">on the website </w:t>
      </w:r>
      <w:r>
        <w:t>using New Zealand Sign Language.</w:t>
      </w:r>
    </w:p>
    <w:p w14:paraId="421DD00E" w14:textId="77777777" w:rsidR="00924D6F" w:rsidRDefault="00924D6F" w:rsidP="003A0893"/>
    <w:p w14:paraId="444BC6B7" w14:textId="31D8F0A7" w:rsidR="00924D6F" w:rsidRDefault="00924D6F" w:rsidP="003A0893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390475A8" wp14:editId="45C71D0C">
            <wp:simplePos x="0" y="0"/>
            <wp:positionH relativeFrom="margin">
              <wp:posOffset>0</wp:posOffset>
            </wp:positionH>
            <wp:positionV relativeFrom="paragraph">
              <wp:posOffset>119013</wp:posOffset>
            </wp:positionV>
            <wp:extent cx="1309421" cy="1309421"/>
            <wp:effectExtent l="0" t="0" r="5080" b="0"/>
            <wp:wrapNone/>
            <wp:docPr id="875869590" name="Picture 875869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69590" name="Picture 875869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CE06C" w14:textId="1D8B8463" w:rsidR="00924D6F" w:rsidRDefault="00924D6F" w:rsidP="003A0893">
      <w:r>
        <w:t xml:space="preserve">Choose the form </w:t>
      </w:r>
      <w:r w:rsidR="00550D14">
        <w:t>that says</w:t>
      </w:r>
      <w:r>
        <w:t xml:space="preserve"> New Zealand Sign Language.</w:t>
      </w:r>
    </w:p>
    <w:p w14:paraId="60672C48" w14:textId="77777777" w:rsidR="003A0893" w:rsidRDefault="003A0893" w:rsidP="003A0893"/>
    <w:p w14:paraId="2672E00F" w14:textId="77777777" w:rsidR="003A0893" w:rsidRDefault="003A0893" w:rsidP="003A0893"/>
    <w:p w14:paraId="43C021E0" w14:textId="74827A8C" w:rsidR="003A0893" w:rsidRDefault="003A0893" w:rsidP="003A0893">
      <w:r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4A16645C" wp14:editId="5815068C">
            <wp:simplePos x="0" y="0"/>
            <wp:positionH relativeFrom="margin">
              <wp:align>left</wp:align>
            </wp:positionH>
            <wp:positionV relativeFrom="paragraph">
              <wp:posOffset>-138531</wp:posOffset>
            </wp:positionV>
            <wp:extent cx="1309421" cy="1309421"/>
            <wp:effectExtent l="0" t="0" r="5080" b="0"/>
            <wp:wrapNone/>
            <wp:docPr id="1267558481" name="Picture 12675584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17885" name="Picture 1195517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D6F">
        <w:t>Y</w:t>
      </w:r>
      <w:r>
        <w:t xml:space="preserve">ou </w:t>
      </w:r>
      <w:r w:rsidR="00550D14">
        <w:t>will need to</w:t>
      </w:r>
      <w:r>
        <w:t xml:space="preserve"> click a button to record a video of your answers.</w:t>
      </w:r>
    </w:p>
    <w:p w14:paraId="3CE06524" w14:textId="77777777" w:rsidR="003A0893" w:rsidRDefault="003A0893" w:rsidP="003A0893"/>
    <w:p w14:paraId="0794FCF5" w14:textId="77777777" w:rsidR="003A0893" w:rsidRDefault="003A0893" w:rsidP="003A0893">
      <w:r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39A8FCA1" wp14:editId="22F0892D">
            <wp:simplePos x="0" y="0"/>
            <wp:positionH relativeFrom="margin">
              <wp:align>left</wp:align>
            </wp:positionH>
            <wp:positionV relativeFrom="paragraph">
              <wp:posOffset>331622</wp:posOffset>
            </wp:positionV>
            <wp:extent cx="1367942" cy="994793"/>
            <wp:effectExtent l="0" t="0" r="0" b="0"/>
            <wp:wrapNone/>
            <wp:docPr id="7931514" name="Picture 79315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514" name="Picture 79315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42" cy="99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90589" w14:textId="09AA6ABD" w:rsidR="003A0893" w:rsidRDefault="00FE3DC3" w:rsidP="003A0893">
      <w:r>
        <w:t xml:space="preserve">When you finish your </w:t>
      </w:r>
      <w:proofErr w:type="gramStart"/>
      <w:r w:rsidR="003A0893">
        <w:t>video</w:t>
      </w:r>
      <w:proofErr w:type="gramEnd"/>
      <w:r w:rsidR="003A0893">
        <w:t xml:space="preserve"> </w:t>
      </w:r>
      <w:r>
        <w:t xml:space="preserve">it </w:t>
      </w:r>
      <w:r w:rsidR="003A0893">
        <w:t xml:space="preserve">will be emailed to the </w:t>
      </w:r>
      <w:r w:rsidR="00BE4B72">
        <w:t xml:space="preserve">Royal </w:t>
      </w:r>
      <w:r w:rsidR="003A0893">
        <w:t>Commission.</w:t>
      </w:r>
    </w:p>
    <w:p w14:paraId="2C6E2C9B" w14:textId="77777777" w:rsidR="00A622F1" w:rsidRDefault="00A622F1">
      <w:pPr>
        <w:spacing w:line="240" w:lineRule="auto"/>
        <w:ind w:left="0"/>
      </w:pPr>
      <w:r>
        <w:br w:type="page"/>
      </w:r>
    </w:p>
    <w:p w14:paraId="0A4D1B09" w14:textId="36C8A516" w:rsidR="00E727F0" w:rsidRDefault="00A622F1" w:rsidP="00A622F1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>What are the questions?</w:t>
      </w:r>
    </w:p>
    <w:p w14:paraId="1E60A966" w14:textId="77777777" w:rsidR="00A622F1" w:rsidRDefault="00A622F1" w:rsidP="00A622F1"/>
    <w:p w14:paraId="749CFDDD" w14:textId="0714FCD5" w:rsidR="00A622F1" w:rsidRDefault="003E364F" w:rsidP="00A622F1">
      <w:r>
        <w:rPr>
          <w:noProof/>
          <w:lang w:eastAsia="en-GB"/>
        </w:rPr>
        <w:drawing>
          <wp:anchor distT="0" distB="0" distL="114300" distR="114300" simplePos="0" relativeHeight="251915264" behindDoc="0" locked="0" layoutInCell="1" allowOverlap="1" wp14:anchorId="6BDCFB41" wp14:editId="4B3432F2">
            <wp:simplePos x="0" y="0"/>
            <wp:positionH relativeFrom="margin">
              <wp:align>left</wp:align>
            </wp:positionH>
            <wp:positionV relativeFrom="paragraph">
              <wp:posOffset>71908</wp:posOffset>
            </wp:positionV>
            <wp:extent cx="1294790" cy="1294790"/>
            <wp:effectExtent l="0" t="0" r="0" b="635"/>
            <wp:wrapNone/>
            <wp:docPr id="1430043614" name="Picture 14300436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37398" name="Picture 9930373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90" cy="12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0990" w14:textId="0B245F78" w:rsidR="00A622F1" w:rsidRDefault="00A622F1" w:rsidP="00A622F1">
      <w:r>
        <w:t xml:space="preserve">There are 2 questions </w:t>
      </w:r>
      <w:r w:rsidR="00364F87">
        <w:t>for you to answer</w:t>
      </w:r>
      <w:r>
        <w:t>.</w:t>
      </w:r>
    </w:p>
    <w:p w14:paraId="2D56EE62" w14:textId="77777777" w:rsidR="00E85FB6" w:rsidRDefault="00E85FB6" w:rsidP="00A622F1"/>
    <w:p w14:paraId="21021E57" w14:textId="77777777" w:rsidR="00E85FB6" w:rsidRDefault="00E85FB6" w:rsidP="00A622F1"/>
    <w:p w14:paraId="20D789DB" w14:textId="034A2ACA" w:rsidR="00E85FB6" w:rsidRDefault="0062628B" w:rsidP="00E85FB6">
      <w:r>
        <w:rPr>
          <w:noProof/>
          <w:lang w:eastAsia="en-GB"/>
        </w:rPr>
        <w:drawing>
          <wp:anchor distT="0" distB="0" distL="114300" distR="114300" simplePos="0" relativeHeight="251973632" behindDoc="0" locked="0" layoutInCell="1" allowOverlap="1" wp14:anchorId="3EDD4BC1" wp14:editId="5931907E">
            <wp:simplePos x="0" y="0"/>
            <wp:positionH relativeFrom="margin">
              <wp:align>left</wp:align>
            </wp:positionH>
            <wp:positionV relativeFrom="paragraph">
              <wp:posOffset>227993</wp:posOffset>
            </wp:positionV>
            <wp:extent cx="1008855" cy="914400"/>
            <wp:effectExtent l="0" t="0" r="1270" b="0"/>
            <wp:wrapNone/>
            <wp:docPr id="1822197840" name="Picture 1822197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7840" name="Picture 1822197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11" cy="91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B6">
        <w:t>You can</w:t>
      </w:r>
      <w:r w:rsidR="00981656">
        <w:t xml:space="preserve"> answer</w:t>
      </w:r>
      <w:r w:rsidR="00E85FB6">
        <w:t>:</w:t>
      </w:r>
    </w:p>
    <w:p w14:paraId="07D06756" w14:textId="55AEB640" w:rsidR="00E85FB6" w:rsidRDefault="00550D14" w:rsidP="00E85FB6">
      <w:pPr>
        <w:pStyle w:val="Listtoplevel"/>
      </w:pPr>
      <w:r>
        <w:t>1</w:t>
      </w:r>
      <w:r w:rsidR="00E85FB6">
        <w:t xml:space="preserve"> question </w:t>
      </w:r>
    </w:p>
    <w:p w14:paraId="6118FA60" w14:textId="72444E8C" w:rsidR="00E85FB6" w:rsidRDefault="0062628B" w:rsidP="00E85FB6">
      <w:pPr>
        <w:pStyle w:val="Listtoplevel"/>
        <w:numPr>
          <w:ilvl w:val="0"/>
          <w:numId w:val="0"/>
        </w:numPr>
        <w:ind w:left="4253"/>
      </w:pPr>
      <w:r>
        <w:rPr>
          <w:lang w:eastAsia="en-GB"/>
        </w:rPr>
        <w:drawing>
          <wp:anchor distT="0" distB="0" distL="114300" distR="114300" simplePos="0" relativeHeight="251988992" behindDoc="0" locked="0" layoutInCell="1" allowOverlap="1" wp14:anchorId="46E4E76B" wp14:editId="52887D08">
            <wp:simplePos x="0" y="0"/>
            <wp:positionH relativeFrom="margin">
              <wp:align>left</wp:align>
            </wp:positionH>
            <wp:positionV relativeFrom="paragraph">
              <wp:posOffset>656369</wp:posOffset>
            </wp:positionV>
            <wp:extent cx="693039" cy="628153"/>
            <wp:effectExtent l="0" t="0" r="0" b="635"/>
            <wp:wrapNone/>
            <wp:docPr id="959918540" name="Picture 9599185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7840" name="Picture 1822197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" cy="62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B6">
        <w:t>or</w:t>
      </w:r>
    </w:p>
    <w:p w14:paraId="164A0E31" w14:textId="41863E68" w:rsidR="00E85FB6" w:rsidRDefault="0062628B" w:rsidP="00E85FB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91040" behindDoc="0" locked="0" layoutInCell="1" allowOverlap="1" wp14:anchorId="013E746E" wp14:editId="289E0DE9">
            <wp:simplePos x="0" y="0"/>
            <wp:positionH relativeFrom="margin">
              <wp:posOffset>858741</wp:posOffset>
            </wp:positionH>
            <wp:positionV relativeFrom="paragraph">
              <wp:posOffset>24903</wp:posOffset>
            </wp:positionV>
            <wp:extent cx="675446" cy="612250"/>
            <wp:effectExtent l="0" t="0" r="0" b="0"/>
            <wp:wrapNone/>
            <wp:docPr id="2092636336" name="Picture 20926363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97840" name="Picture 1822197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7" cy="61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FB6">
        <w:t>both questions.</w:t>
      </w:r>
    </w:p>
    <w:p w14:paraId="57FE5600" w14:textId="77777777" w:rsidR="009D5B09" w:rsidRDefault="009D5B09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8DA6574" w14:textId="48FADB94" w:rsidR="00A622F1" w:rsidRDefault="00E85FB6" w:rsidP="009D5B09">
      <w:pPr>
        <w:pStyle w:val="Heading2"/>
        <w:numPr>
          <w:ilvl w:val="0"/>
          <w:numId w:val="13"/>
        </w:numPr>
        <w:ind w:left="4253" w:hanging="567"/>
      </w:pPr>
      <w:r>
        <w:t>Looking back</w:t>
      </w:r>
    </w:p>
    <w:p w14:paraId="32E5C1F1" w14:textId="5BEEC0D1" w:rsidR="0064062D" w:rsidRDefault="003E364F" w:rsidP="00A622F1">
      <w:r>
        <w:rPr>
          <w:noProof/>
          <w:lang w:eastAsia="en-GB"/>
        </w:rPr>
        <w:drawing>
          <wp:anchor distT="0" distB="0" distL="114300" distR="114300" simplePos="0" relativeHeight="251917312" behindDoc="0" locked="0" layoutInCell="1" allowOverlap="1" wp14:anchorId="7A860B9A" wp14:editId="35FAD52A">
            <wp:simplePos x="0" y="0"/>
            <wp:positionH relativeFrom="margin">
              <wp:posOffset>119049</wp:posOffset>
            </wp:positionH>
            <wp:positionV relativeFrom="paragraph">
              <wp:posOffset>33848</wp:posOffset>
            </wp:positionV>
            <wp:extent cx="1227481" cy="1510747"/>
            <wp:effectExtent l="0" t="0" r="0" b="0"/>
            <wp:wrapNone/>
            <wp:docPr id="1749314991" name="Picture 1749314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4991" name="Picture 17493149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81" cy="151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3A896" w14:textId="3541C631" w:rsidR="00FE3DC3" w:rsidRDefault="00FE3DC3" w:rsidP="00FE3DC3">
      <w:r>
        <w:t xml:space="preserve">The first question asks you </w:t>
      </w:r>
      <w:r w:rsidR="00550D14">
        <w:t xml:space="preserve">to </w:t>
      </w:r>
      <w:r>
        <w:t>talk a</w:t>
      </w:r>
      <w:r w:rsidR="00022C58">
        <w:t>bout</w:t>
      </w:r>
      <w:r>
        <w:t xml:space="preserve"> what happened to you during the </w:t>
      </w:r>
      <w:r w:rsidR="001E6250">
        <w:t>COVID</w:t>
      </w:r>
      <w:r>
        <w:t>-19 pandemic.</w:t>
      </w:r>
    </w:p>
    <w:p w14:paraId="3D767BE8" w14:textId="77777777" w:rsidR="00FE3DC3" w:rsidRDefault="00FE3DC3" w:rsidP="00FE3DC3"/>
    <w:p w14:paraId="48E9CAB1" w14:textId="77777777" w:rsidR="00FE3DC3" w:rsidRDefault="00FE3DC3" w:rsidP="00FE3DC3"/>
    <w:p w14:paraId="39EA1102" w14:textId="6219742A" w:rsidR="00FE3DC3" w:rsidRDefault="00597388" w:rsidP="00FE3DC3">
      <w:r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7547A197" wp14:editId="71BB2FE7">
            <wp:simplePos x="0" y="0"/>
            <wp:positionH relativeFrom="margin">
              <wp:align>left</wp:align>
            </wp:positionH>
            <wp:positionV relativeFrom="paragraph">
              <wp:posOffset>632653</wp:posOffset>
            </wp:positionV>
            <wp:extent cx="1678549" cy="1017767"/>
            <wp:effectExtent l="0" t="0" r="0" b="0"/>
            <wp:wrapNone/>
            <wp:docPr id="1703299247" name="Picture 1703299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9247" name="Picture 1703299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49" cy="101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>You can talk about the things that changed in your life like:</w:t>
      </w:r>
    </w:p>
    <w:p w14:paraId="639B5A75" w14:textId="6928ED03" w:rsidR="00FE3DC3" w:rsidRDefault="00FE3DC3" w:rsidP="00FE3DC3">
      <w:pPr>
        <w:pStyle w:val="Listtoplevel"/>
      </w:pPr>
      <w:r>
        <w:t>education</w:t>
      </w:r>
      <w:r w:rsidR="00550D14">
        <w:t xml:space="preserve"> like:</w:t>
      </w:r>
    </w:p>
    <w:p w14:paraId="49B2EFA6" w14:textId="0F37A6BD" w:rsidR="00550D14" w:rsidRDefault="00550D14" w:rsidP="00550D14">
      <w:pPr>
        <w:pStyle w:val="Listsecondlevel"/>
      </w:pPr>
      <w:r>
        <w:t>school</w:t>
      </w:r>
    </w:p>
    <w:p w14:paraId="23875A93" w14:textId="65045E8D" w:rsidR="00550D14" w:rsidRPr="00550D14" w:rsidRDefault="00597388" w:rsidP="00550D14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547147E0" wp14:editId="73AC2268">
            <wp:simplePos x="0" y="0"/>
            <wp:positionH relativeFrom="margin">
              <wp:align>left</wp:align>
            </wp:positionH>
            <wp:positionV relativeFrom="paragraph">
              <wp:posOffset>165348</wp:posOffset>
            </wp:positionV>
            <wp:extent cx="1574358" cy="1574358"/>
            <wp:effectExtent l="0" t="0" r="6985" b="0"/>
            <wp:wrapNone/>
            <wp:docPr id="1022221735" name="Picture 10222217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21735" name="Picture 10222217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58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14">
        <w:rPr>
          <w:lang w:eastAsia="en-US"/>
        </w:rPr>
        <w:t>university</w:t>
      </w:r>
    </w:p>
    <w:p w14:paraId="59EA2773" w14:textId="75491FFA" w:rsidR="00FE3DC3" w:rsidRDefault="00FE3DC3" w:rsidP="00FE3DC3">
      <w:pPr>
        <w:pStyle w:val="Listtoplevel"/>
      </w:pPr>
      <w:r>
        <w:t>health</w:t>
      </w:r>
    </w:p>
    <w:p w14:paraId="06F844AB" w14:textId="07079431" w:rsidR="00FE3DC3" w:rsidRDefault="00FE3DC3" w:rsidP="00FE3DC3">
      <w:pPr>
        <w:pStyle w:val="Listtoplevel"/>
      </w:pPr>
      <w:r>
        <w:t>work</w:t>
      </w:r>
    </w:p>
    <w:p w14:paraId="7E7333C9" w14:textId="48CCD306" w:rsidR="00953FDF" w:rsidRPr="00953FDF" w:rsidRDefault="00597388" w:rsidP="00FE3DC3">
      <w:pPr>
        <w:pStyle w:val="Listtoplevel"/>
      </w:pPr>
      <w:r>
        <w:drawing>
          <wp:anchor distT="0" distB="0" distL="114300" distR="114300" simplePos="0" relativeHeight="251984896" behindDoc="0" locked="0" layoutInCell="1" allowOverlap="1" wp14:anchorId="7664DFBB" wp14:editId="22B04516">
            <wp:simplePos x="0" y="0"/>
            <wp:positionH relativeFrom="margin">
              <wp:align>left</wp:align>
            </wp:positionH>
            <wp:positionV relativeFrom="paragraph">
              <wp:posOffset>11541</wp:posOffset>
            </wp:positionV>
            <wp:extent cx="1431235" cy="1481684"/>
            <wp:effectExtent l="0" t="0" r="0" b="4445"/>
            <wp:wrapNone/>
            <wp:docPr id="1908897855" name="Picture 19088978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97855" name="Picture 19088978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48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 w:rsidRPr="007F0F8C">
        <w:rPr>
          <w:b/>
          <w:bCs/>
        </w:rPr>
        <w:t>relationships</w:t>
      </w:r>
    </w:p>
    <w:p w14:paraId="7D6EF815" w14:textId="3AE2B35F" w:rsidR="00FE3DC3" w:rsidRDefault="00953FDF" w:rsidP="00FE3DC3">
      <w:pPr>
        <w:pStyle w:val="Listtoplevel"/>
      </w:pPr>
      <w:r w:rsidRPr="00953FDF">
        <w:t>anything else</w:t>
      </w:r>
      <w:r w:rsidR="00FE3DC3">
        <w:t>.</w:t>
      </w:r>
    </w:p>
    <w:p w14:paraId="24A8ADFF" w14:textId="0B767A2D" w:rsidR="00953FDF" w:rsidRDefault="00953FDF">
      <w:pPr>
        <w:spacing w:line="240" w:lineRule="auto"/>
        <w:ind w:left="0"/>
      </w:pPr>
      <w:r>
        <w:br w:type="page"/>
      </w:r>
    </w:p>
    <w:p w14:paraId="4BB0EF7C" w14:textId="746494D4" w:rsidR="00FE3DC3" w:rsidRDefault="00953FDF" w:rsidP="00FE3DC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25CFEEBF" wp14:editId="7F3C5010">
                <wp:simplePos x="0" y="0"/>
                <wp:positionH relativeFrom="margin">
                  <wp:posOffset>2171700</wp:posOffset>
                </wp:positionH>
                <wp:positionV relativeFrom="paragraph">
                  <wp:posOffset>-123825</wp:posOffset>
                </wp:positionV>
                <wp:extent cx="3667125" cy="6134100"/>
                <wp:effectExtent l="0" t="0" r="9525" b="0"/>
                <wp:wrapNone/>
                <wp:docPr id="159992532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134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36267" id="Rectangle 6" o:spid="_x0000_s1026" style="position:absolute;margin-left:171pt;margin-top:-9.75pt;width:288.75pt;height:483pt;z-index:-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9B001F">
        <w:rPr>
          <w:noProof/>
          <w:lang w:eastAsia="en-GB"/>
        </w:rPr>
        <w:drawing>
          <wp:anchor distT="0" distB="0" distL="114300" distR="114300" simplePos="0" relativeHeight="251923456" behindDoc="0" locked="0" layoutInCell="1" allowOverlap="1" wp14:anchorId="4555AE06" wp14:editId="11AA9102">
            <wp:simplePos x="0" y="0"/>
            <wp:positionH relativeFrom="margin">
              <wp:align>left</wp:align>
            </wp:positionH>
            <wp:positionV relativeFrom="paragraph">
              <wp:posOffset>390906</wp:posOffset>
            </wp:positionV>
            <wp:extent cx="1623974" cy="1484342"/>
            <wp:effectExtent l="0" t="0" r="0" b="1905"/>
            <wp:wrapNone/>
            <wp:docPr id="189162817" name="Picture 189162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2817" name="Picture 189162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4" cy="148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 w:rsidRPr="007F0F8C">
        <w:rPr>
          <w:b/>
          <w:bCs/>
        </w:rPr>
        <w:t>Relationships</w:t>
      </w:r>
      <w:r w:rsidR="00FE3DC3">
        <w:t xml:space="preserve"> mean</w:t>
      </w:r>
      <w:r w:rsidR="00022C58">
        <w:t>s</w:t>
      </w:r>
      <w:r w:rsidR="00FE3DC3">
        <w:t xml:space="preserve"> how you get on with:</w:t>
      </w:r>
    </w:p>
    <w:p w14:paraId="5DE0561D" w14:textId="77777777" w:rsidR="00FE3DC3" w:rsidRDefault="00FE3DC3" w:rsidP="00FE3DC3">
      <w:pPr>
        <w:pStyle w:val="Listtoplevel"/>
      </w:pPr>
      <w:r>
        <w:t>your family / whānau</w:t>
      </w:r>
    </w:p>
    <w:p w14:paraId="1194D293" w14:textId="4880D3D1" w:rsidR="00364F87" w:rsidRDefault="00364F87" w:rsidP="00FE3DC3">
      <w:pPr>
        <w:pStyle w:val="Listtoplevel"/>
      </w:pPr>
      <w:r>
        <w:t>your partner</w:t>
      </w:r>
    </w:p>
    <w:p w14:paraId="02549039" w14:textId="5AC6A42A" w:rsidR="00FE3DC3" w:rsidRDefault="00FE3DC3" w:rsidP="00FE3DC3">
      <w:pPr>
        <w:pStyle w:val="Listtoplevel"/>
      </w:pPr>
      <w:r>
        <w:t>your friends</w:t>
      </w:r>
    </w:p>
    <w:p w14:paraId="012D8D96" w14:textId="4F340080" w:rsidR="00FE3DC3" w:rsidRDefault="009B001F" w:rsidP="00FE3DC3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25504" behindDoc="0" locked="0" layoutInCell="1" allowOverlap="1" wp14:anchorId="190401AC" wp14:editId="2BD1216E">
            <wp:simplePos x="0" y="0"/>
            <wp:positionH relativeFrom="margin">
              <wp:align>left</wp:align>
            </wp:positionH>
            <wp:positionV relativeFrom="paragraph">
              <wp:posOffset>310073</wp:posOffset>
            </wp:positionV>
            <wp:extent cx="1706428" cy="914400"/>
            <wp:effectExtent l="0" t="0" r="8255" b="0"/>
            <wp:wrapNone/>
            <wp:docPr id="700803571" name="Picture 7008035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03571" name="Picture 7008035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>your neighbours</w:t>
      </w:r>
    </w:p>
    <w:p w14:paraId="4B9D73C8" w14:textId="5CA5E81B" w:rsidR="00FE3DC3" w:rsidRDefault="00FE3DC3" w:rsidP="00FE3DC3">
      <w:pPr>
        <w:pStyle w:val="Listtoplevel"/>
      </w:pPr>
      <w:r>
        <w:t xml:space="preserve">people </w:t>
      </w:r>
      <w:r w:rsidR="00F44095">
        <w:t>in your religious group like at church</w:t>
      </w:r>
    </w:p>
    <w:p w14:paraId="726FAAA5" w14:textId="388667A0" w:rsidR="00FE3DC3" w:rsidRDefault="009B001F" w:rsidP="00FE3DC3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27552" behindDoc="0" locked="0" layoutInCell="1" allowOverlap="1" wp14:anchorId="3045DE00" wp14:editId="329F61F9">
            <wp:simplePos x="0" y="0"/>
            <wp:positionH relativeFrom="margin">
              <wp:align>left</wp:align>
            </wp:positionH>
            <wp:positionV relativeFrom="paragraph">
              <wp:posOffset>8814</wp:posOffset>
            </wp:positionV>
            <wp:extent cx="1543507" cy="1543507"/>
            <wp:effectExtent l="0" t="0" r="0" b="0"/>
            <wp:wrapNone/>
            <wp:docPr id="1772307755" name="Picture 17723077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07755" name="Picture 17723077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07" cy="154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>people in your community</w:t>
      </w:r>
    </w:p>
    <w:p w14:paraId="40F277B9" w14:textId="77777777" w:rsidR="00FE3DC3" w:rsidRDefault="00FE3DC3" w:rsidP="00FE3DC3">
      <w:pPr>
        <w:pStyle w:val="Listtoplevel"/>
      </w:pPr>
      <w:r>
        <w:t>people you work with.</w:t>
      </w:r>
    </w:p>
    <w:p w14:paraId="2DDEE886" w14:textId="77777777" w:rsidR="00953FDF" w:rsidRDefault="00953FDF" w:rsidP="00FE3DC3"/>
    <w:p w14:paraId="038422DA" w14:textId="77777777" w:rsidR="00953FDF" w:rsidRDefault="00953FDF" w:rsidP="00FE3DC3"/>
    <w:p w14:paraId="57CF145C" w14:textId="5B8B212A" w:rsidR="00FE3DC3" w:rsidRDefault="009B001F" w:rsidP="00FE3DC3">
      <w:r>
        <w:rPr>
          <w:noProof/>
          <w:lang w:eastAsia="en-GB"/>
        </w:rPr>
        <w:drawing>
          <wp:anchor distT="0" distB="0" distL="114300" distR="114300" simplePos="0" relativeHeight="251931648" behindDoc="0" locked="0" layoutInCell="1" allowOverlap="1" wp14:anchorId="26F73554" wp14:editId="240A1A4B">
            <wp:simplePos x="0" y="0"/>
            <wp:positionH relativeFrom="margin">
              <wp:align>left</wp:align>
            </wp:positionH>
            <wp:positionV relativeFrom="paragraph">
              <wp:posOffset>268504</wp:posOffset>
            </wp:positionV>
            <wp:extent cx="1580083" cy="1580083"/>
            <wp:effectExtent l="0" t="0" r="1270" b="1270"/>
            <wp:wrapNone/>
            <wp:docPr id="1745222464" name="Picture 1745222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22464" name="Picture 17452224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>You can talk about changes that were:</w:t>
      </w:r>
    </w:p>
    <w:p w14:paraId="3E4CE922" w14:textId="3AEF9E0A" w:rsidR="00FE3DC3" w:rsidRDefault="00FE3DC3" w:rsidP="00FE3DC3">
      <w:pPr>
        <w:pStyle w:val="Listtoplevel"/>
      </w:pPr>
      <w:r>
        <w:t>good</w:t>
      </w:r>
    </w:p>
    <w:p w14:paraId="2798A3C8" w14:textId="749EA412" w:rsidR="00537F97" w:rsidRDefault="00FE3DC3" w:rsidP="00FE3DC3">
      <w:pPr>
        <w:pStyle w:val="Listtoplevel"/>
      </w:pPr>
      <w:r>
        <w:t>bad.</w:t>
      </w:r>
    </w:p>
    <w:p w14:paraId="05092DA5" w14:textId="77777777" w:rsidR="00537F97" w:rsidRDefault="00537F9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12A8B0F" w14:textId="6FDF56BD" w:rsidR="00E85FB6" w:rsidRDefault="00E85FB6" w:rsidP="009D5B09">
      <w:pPr>
        <w:pStyle w:val="Heading2"/>
        <w:numPr>
          <w:ilvl w:val="0"/>
          <w:numId w:val="13"/>
        </w:numPr>
        <w:ind w:left="4253" w:hanging="567"/>
      </w:pPr>
      <w:r>
        <w:t xml:space="preserve">Moving </w:t>
      </w:r>
      <w:r w:rsidR="009210A5">
        <w:t>forward</w:t>
      </w:r>
    </w:p>
    <w:p w14:paraId="54EB5366" w14:textId="1B8978E6" w:rsidR="00E85FB6" w:rsidRPr="00E85FB6" w:rsidRDefault="00953FDF" w:rsidP="00E85FB6">
      <w:r>
        <w:rPr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200C2FD9" wp14:editId="02CA7105">
            <wp:simplePos x="0" y="0"/>
            <wp:positionH relativeFrom="margin">
              <wp:posOffset>63610</wp:posOffset>
            </wp:positionH>
            <wp:positionV relativeFrom="paragraph">
              <wp:posOffset>11182</wp:posOffset>
            </wp:positionV>
            <wp:extent cx="1240404" cy="1721496"/>
            <wp:effectExtent l="0" t="0" r="0" b="0"/>
            <wp:wrapNone/>
            <wp:docPr id="1176685433" name="Picture 1176685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85433" name="Picture 11766854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13" cy="172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3D166" w14:textId="7AE0C336" w:rsidR="00FE3DC3" w:rsidRDefault="00FE3DC3" w:rsidP="00FE3DC3">
      <w:r>
        <w:t xml:space="preserve">The second question asks you </w:t>
      </w:r>
      <w:r w:rsidR="00F44095">
        <w:t xml:space="preserve">to </w:t>
      </w:r>
      <w:r>
        <w:t xml:space="preserve">talk about how Aotearoa New Zealand should get ready for a pandemic </w:t>
      </w:r>
      <w:r w:rsidR="00F44095">
        <w:t xml:space="preserve">that might happen </w:t>
      </w:r>
      <w:r>
        <w:t xml:space="preserve">in the </w:t>
      </w:r>
      <w:r w:rsidRPr="003A0893">
        <w:rPr>
          <w:b/>
          <w:bCs/>
        </w:rPr>
        <w:t>future</w:t>
      </w:r>
      <w:r>
        <w:t>.</w:t>
      </w:r>
    </w:p>
    <w:p w14:paraId="5854EF86" w14:textId="77777777" w:rsidR="00FE3DC3" w:rsidRDefault="00FE3DC3" w:rsidP="00FE3DC3"/>
    <w:p w14:paraId="4D75CDBB" w14:textId="7E61CCEE" w:rsidR="00FE3DC3" w:rsidRDefault="009B001F" w:rsidP="00FE3DC3">
      <w:r>
        <w:rPr>
          <w:noProof/>
          <w:lang w:eastAsia="en-GB"/>
        </w:rPr>
        <w:drawing>
          <wp:anchor distT="0" distB="0" distL="114300" distR="114300" simplePos="0" relativeHeight="251933696" behindDoc="0" locked="0" layoutInCell="1" allowOverlap="1" wp14:anchorId="5F8B2266" wp14:editId="382B3D95">
            <wp:simplePos x="0" y="0"/>
            <wp:positionH relativeFrom="margin">
              <wp:align>left</wp:align>
            </wp:positionH>
            <wp:positionV relativeFrom="paragraph">
              <wp:posOffset>42646</wp:posOffset>
            </wp:positionV>
            <wp:extent cx="1399430" cy="1399430"/>
            <wp:effectExtent l="0" t="0" r="0" b="0"/>
            <wp:wrapNone/>
            <wp:docPr id="1889436380" name="Picture 18894363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36380" name="Picture 18894363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94" cy="140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11BBE0F" wp14:editId="70570B21">
                <wp:simplePos x="0" y="0"/>
                <wp:positionH relativeFrom="column">
                  <wp:posOffset>2304288</wp:posOffset>
                </wp:positionH>
                <wp:positionV relativeFrom="paragraph">
                  <wp:posOffset>223902</wp:posOffset>
                </wp:positionV>
                <wp:extent cx="3350362" cy="914400"/>
                <wp:effectExtent l="0" t="0" r="2540" b="0"/>
                <wp:wrapNone/>
                <wp:docPr id="110163839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362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B6185" id="Rectangle 7" o:spid="_x0000_s1026" style="position:absolute;margin-left:181.45pt;margin-top:17.65pt;width:263.8pt;height:1in;z-index:-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3B6267E9" w14:textId="3899C686" w:rsidR="00FE3DC3" w:rsidRDefault="00FE3DC3" w:rsidP="00FE3DC3">
      <w:r>
        <w:t xml:space="preserve">The </w:t>
      </w:r>
      <w:r w:rsidRPr="00EB02AB">
        <w:rPr>
          <w:b/>
          <w:bCs/>
        </w:rPr>
        <w:t>future</w:t>
      </w:r>
      <w:r>
        <w:t xml:space="preserve"> is a time that has not happened yet. </w:t>
      </w:r>
    </w:p>
    <w:p w14:paraId="49391B7A" w14:textId="77777777" w:rsidR="00FE3DC3" w:rsidRDefault="00FE3DC3" w:rsidP="00FE3DC3"/>
    <w:p w14:paraId="3548177F" w14:textId="03E33BFB" w:rsidR="00E85FB6" w:rsidRDefault="009D5B09" w:rsidP="00FE3DC3">
      <w:r>
        <w:rPr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7900DF0A" wp14:editId="0F4E8FFD">
            <wp:simplePos x="0" y="0"/>
            <wp:positionH relativeFrom="margin">
              <wp:posOffset>0</wp:posOffset>
            </wp:positionH>
            <wp:positionV relativeFrom="paragraph">
              <wp:posOffset>321945</wp:posOffset>
            </wp:positionV>
            <wp:extent cx="1755140" cy="1240155"/>
            <wp:effectExtent l="0" t="0" r="0" b="0"/>
            <wp:wrapNone/>
            <wp:docPr id="667769539" name="Picture 6677695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69539" name="Picture 6677695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F06D" w14:textId="28F96D4F" w:rsidR="00FE3DC3" w:rsidRDefault="00FE3DC3" w:rsidP="00FE3DC3">
      <w:r>
        <w:t>You can talk about:</w:t>
      </w:r>
    </w:p>
    <w:p w14:paraId="740062E1" w14:textId="7FCF1335" w:rsidR="00FE3DC3" w:rsidRDefault="0062628B" w:rsidP="00FE3DC3">
      <w:pPr>
        <w:pStyle w:val="Listtoplevel"/>
      </w:pPr>
      <w:r>
        <w:drawing>
          <wp:anchor distT="0" distB="0" distL="114300" distR="114300" simplePos="0" relativeHeight="251982848" behindDoc="0" locked="0" layoutInCell="1" allowOverlap="1" wp14:anchorId="6B506809" wp14:editId="3B15EB36">
            <wp:simplePos x="0" y="0"/>
            <wp:positionH relativeFrom="margin">
              <wp:posOffset>66675</wp:posOffset>
            </wp:positionH>
            <wp:positionV relativeFrom="paragraph">
              <wp:posOffset>1136015</wp:posOffset>
            </wp:positionV>
            <wp:extent cx="1447137" cy="1619960"/>
            <wp:effectExtent l="0" t="0" r="1270" b="0"/>
            <wp:wrapNone/>
            <wp:docPr id="711081499" name="Picture 7110814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81499" name="Picture 7110814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7" cy="16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 xml:space="preserve">what </w:t>
      </w:r>
      <w:r w:rsidR="00953FDF">
        <w:t>you would like Aotearoa New Zealand to do</w:t>
      </w:r>
      <w:r w:rsidR="00FE3DC3">
        <w:t xml:space="preserve"> </w:t>
      </w:r>
      <w:r w:rsidR="00F44095">
        <w:t>if</w:t>
      </w:r>
      <w:r w:rsidR="00FE3DC3">
        <w:t xml:space="preserve"> another pandemic</w:t>
      </w:r>
      <w:r w:rsidR="00F44095">
        <w:t xml:space="preserve"> happens</w:t>
      </w:r>
    </w:p>
    <w:p w14:paraId="4DDE5769" w14:textId="7CDEBF91" w:rsidR="00FE3DC3" w:rsidRDefault="00FE3DC3" w:rsidP="00FE3DC3">
      <w:pPr>
        <w:pStyle w:val="Listtoplevel"/>
      </w:pPr>
      <w:r>
        <w:t xml:space="preserve">why </w:t>
      </w:r>
      <w:r w:rsidR="00953FDF">
        <w:t>you would like that to</w:t>
      </w:r>
      <w:r>
        <w:t xml:space="preserve"> happen.</w:t>
      </w:r>
    </w:p>
    <w:p w14:paraId="744C61A0" w14:textId="4C28C405" w:rsidR="00537F97" w:rsidRDefault="00537F97">
      <w:pPr>
        <w:spacing w:line="240" w:lineRule="auto"/>
        <w:ind w:left="0"/>
      </w:pPr>
      <w:r>
        <w:br w:type="page"/>
      </w:r>
    </w:p>
    <w:p w14:paraId="203CA40F" w14:textId="217DB202" w:rsidR="00FE3DC3" w:rsidRDefault="0062628B" w:rsidP="00FE3DC3">
      <w:r>
        <w:rPr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63FBABED" wp14:editId="5C8EEBB5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23284" cy="1767404"/>
            <wp:effectExtent l="0" t="0" r="5715" b="4445"/>
            <wp:wrapNone/>
            <wp:docPr id="1131258573" name="Picture 1131258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58573" name="Picture 11312585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76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C3">
        <w:t>You can talk about</w:t>
      </w:r>
      <w:r w:rsidR="00953FDF">
        <w:t xml:space="preserve"> the things</w:t>
      </w:r>
      <w:r w:rsidR="00F44095">
        <w:t xml:space="preserve"> you would like</w:t>
      </w:r>
      <w:r w:rsidR="00597388">
        <w:t xml:space="preserve"> to</w:t>
      </w:r>
      <w:r w:rsidR="00FE3DC3">
        <w:t>:</w:t>
      </w:r>
    </w:p>
    <w:p w14:paraId="1F4B05A4" w14:textId="60675EDF" w:rsidR="00F44095" w:rsidRDefault="00F44095" w:rsidP="00FE3DC3">
      <w:pPr>
        <w:pStyle w:val="Listtoplevel"/>
      </w:pPr>
      <w:r>
        <w:t>be done the same way</w:t>
      </w:r>
    </w:p>
    <w:p w14:paraId="1A462C3C" w14:textId="0809E155" w:rsidR="00FE3DC3" w:rsidRDefault="00F44095" w:rsidP="00FE3DC3">
      <w:pPr>
        <w:pStyle w:val="Listtoplevel"/>
      </w:pPr>
      <w:r>
        <w:t>be done differently.</w:t>
      </w:r>
    </w:p>
    <w:p w14:paraId="4698DCEB" w14:textId="572246E2" w:rsidR="00EB02AB" w:rsidRDefault="009A1171" w:rsidP="00FE3DC3">
      <w:pPr>
        <w:spacing w:line="240" w:lineRule="auto"/>
        <w:ind w:left="0"/>
      </w:pPr>
      <w:r>
        <w:br w:type="page"/>
      </w:r>
    </w:p>
    <w:p w14:paraId="2D814285" w14:textId="374E607B" w:rsidR="00F643BB" w:rsidRDefault="00924D6F" w:rsidP="00873136">
      <w:pPr>
        <w:pStyle w:val="Heading1"/>
        <w:pBdr>
          <w:top w:val="single" w:sz="18" w:space="10" w:color="009CB6"/>
          <w:left w:val="single" w:sz="18" w:space="4" w:color="009CB6"/>
          <w:bottom w:val="single" w:sz="18" w:space="0" w:color="009CB6"/>
          <w:right w:val="single" w:sz="18" w:space="4" w:color="009CB6"/>
        </w:pBdr>
      </w:pPr>
      <w:r>
        <w:t>How to get support with your submission</w:t>
      </w:r>
    </w:p>
    <w:p w14:paraId="348EF3B5" w14:textId="77777777" w:rsidR="00924D6F" w:rsidRPr="009D5B09" w:rsidRDefault="00924D6F" w:rsidP="00924D6F">
      <w:pPr>
        <w:rPr>
          <w:sz w:val="24"/>
          <w:szCs w:val="16"/>
        </w:rPr>
      </w:pPr>
    </w:p>
    <w:p w14:paraId="689EAD11" w14:textId="0845B99F" w:rsidR="00924D6F" w:rsidRPr="009D5B09" w:rsidRDefault="00646282" w:rsidP="00924D6F">
      <w:pPr>
        <w:rPr>
          <w:sz w:val="24"/>
          <w:szCs w:val="16"/>
        </w:rPr>
      </w:pPr>
      <w:r w:rsidRPr="009D5B09">
        <w:rPr>
          <w:noProof/>
          <w:sz w:val="24"/>
          <w:szCs w:val="16"/>
          <w:lang w:eastAsia="en-GB"/>
        </w:rPr>
        <w:drawing>
          <wp:anchor distT="0" distB="0" distL="114300" distR="114300" simplePos="0" relativeHeight="251943936" behindDoc="0" locked="0" layoutInCell="1" allowOverlap="1" wp14:anchorId="6F39C007" wp14:editId="63865972">
            <wp:simplePos x="0" y="0"/>
            <wp:positionH relativeFrom="margin">
              <wp:align>left</wp:align>
            </wp:positionH>
            <wp:positionV relativeFrom="paragraph">
              <wp:posOffset>188087</wp:posOffset>
            </wp:positionV>
            <wp:extent cx="1353312" cy="1082267"/>
            <wp:effectExtent l="0" t="0" r="0" b="3810"/>
            <wp:wrapNone/>
            <wp:docPr id="1857141304" name="Picture 1857141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41304" name="Picture 1857141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299" cy="108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F621" w14:textId="59074DEF" w:rsidR="00924D6F" w:rsidRDefault="00924D6F" w:rsidP="00924D6F">
      <w:r>
        <w:t>You can ask for support to make your submission.</w:t>
      </w:r>
    </w:p>
    <w:p w14:paraId="37339641" w14:textId="77777777" w:rsidR="00597388" w:rsidRPr="009D5B09" w:rsidRDefault="00597388" w:rsidP="00924D6F">
      <w:pPr>
        <w:rPr>
          <w:sz w:val="24"/>
          <w:szCs w:val="16"/>
        </w:rPr>
      </w:pPr>
    </w:p>
    <w:p w14:paraId="2263A72E" w14:textId="77777777" w:rsidR="00597388" w:rsidRPr="009D5B09" w:rsidRDefault="00597388" w:rsidP="00924D6F">
      <w:pPr>
        <w:rPr>
          <w:sz w:val="24"/>
          <w:szCs w:val="16"/>
        </w:rPr>
      </w:pPr>
    </w:p>
    <w:p w14:paraId="06AFCA14" w14:textId="0A42C66D" w:rsidR="00597388" w:rsidRDefault="00597388" w:rsidP="009D5B09">
      <w:pPr>
        <w:ind w:right="-188"/>
      </w:pPr>
      <w:r>
        <w:rPr>
          <w:noProof/>
          <w:lang w:eastAsia="en-GB"/>
        </w:rPr>
        <w:drawing>
          <wp:anchor distT="0" distB="0" distL="114300" distR="114300" simplePos="0" relativeHeight="252006400" behindDoc="0" locked="0" layoutInCell="1" allowOverlap="1" wp14:anchorId="594E13BC" wp14:editId="6A47582E">
            <wp:simplePos x="0" y="0"/>
            <wp:positionH relativeFrom="margin">
              <wp:posOffset>-96299</wp:posOffset>
            </wp:positionH>
            <wp:positionV relativeFrom="paragraph">
              <wp:posOffset>339448</wp:posOffset>
            </wp:positionV>
            <wp:extent cx="1518699" cy="1518699"/>
            <wp:effectExtent l="0" t="0" r="5715" b="0"/>
            <wp:wrapNone/>
            <wp:docPr id="535192498" name="Picture 5351924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92498" name="Picture 5351924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send an email to:</w:t>
      </w:r>
    </w:p>
    <w:p w14:paraId="7532AA9D" w14:textId="77777777" w:rsidR="00597388" w:rsidRPr="00537F97" w:rsidRDefault="00597388" w:rsidP="00924D6F">
      <w:pPr>
        <w:rPr>
          <w:sz w:val="26"/>
          <w:szCs w:val="18"/>
        </w:rPr>
      </w:pPr>
    </w:p>
    <w:p w14:paraId="2912B7C5" w14:textId="312383E2" w:rsidR="00597388" w:rsidRDefault="00597388" w:rsidP="00537F97">
      <w:pPr>
        <w:ind w:left="3119" w:right="-613"/>
      </w:pPr>
      <w:r w:rsidRPr="00597388">
        <w:rPr>
          <w:b/>
          <w:bCs/>
        </w:rPr>
        <w:t>inquiryinto</w:t>
      </w:r>
      <w:r w:rsidR="00364F87">
        <w:rPr>
          <w:b/>
          <w:bCs/>
        </w:rPr>
        <w:t>covid</w:t>
      </w:r>
      <w:r w:rsidRPr="00597388">
        <w:rPr>
          <w:b/>
          <w:bCs/>
        </w:rPr>
        <w:t>-19lessons@dia.govt.nz</w:t>
      </w:r>
    </w:p>
    <w:p w14:paraId="255C063A" w14:textId="77777777" w:rsidR="00597388" w:rsidRPr="00537F97" w:rsidRDefault="00597388" w:rsidP="00924D6F">
      <w:pPr>
        <w:rPr>
          <w:sz w:val="26"/>
          <w:szCs w:val="18"/>
        </w:rPr>
      </w:pPr>
    </w:p>
    <w:p w14:paraId="636CFCFB" w14:textId="5FBF04B2" w:rsidR="00597388" w:rsidRPr="00537F97" w:rsidRDefault="00597388" w:rsidP="00924D6F">
      <w:pPr>
        <w:rPr>
          <w:sz w:val="26"/>
          <w:szCs w:val="18"/>
        </w:rPr>
      </w:pPr>
    </w:p>
    <w:p w14:paraId="6E80D87E" w14:textId="60FCA5D7" w:rsidR="00597388" w:rsidRDefault="00537F97" w:rsidP="00597388">
      <w:r>
        <w:t>I</w:t>
      </w:r>
      <w:r w:rsidR="00597388">
        <w:t>n the subject line of your email</w:t>
      </w:r>
      <w:r>
        <w:t xml:space="preserve"> put</w:t>
      </w:r>
      <w:r w:rsidR="00597388">
        <w:t>:</w:t>
      </w:r>
    </w:p>
    <w:p w14:paraId="68C7FE83" w14:textId="3E2410AF" w:rsidR="00597388" w:rsidRPr="00537F97" w:rsidRDefault="00D4451B" w:rsidP="00597388">
      <w:pPr>
        <w:rPr>
          <w:sz w:val="28"/>
          <w:szCs w:val="20"/>
        </w:rPr>
      </w:pPr>
      <w:r w:rsidRPr="00537F97">
        <w:rPr>
          <w:noProof/>
          <w:sz w:val="28"/>
          <w:szCs w:val="20"/>
          <w:lang w:eastAsia="en-GB"/>
        </w:rPr>
        <w:drawing>
          <wp:anchor distT="0" distB="0" distL="114300" distR="114300" simplePos="0" relativeHeight="251948032" behindDoc="0" locked="0" layoutInCell="1" allowOverlap="1" wp14:anchorId="7FB8CA80" wp14:editId="78EC9BBA">
            <wp:simplePos x="0" y="0"/>
            <wp:positionH relativeFrom="margin">
              <wp:posOffset>-31805</wp:posOffset>
            </wp:positionH>
            <wp:positionV relativeFrom="paragraph">
              <wp:posOffset>34235</wp:posOffset>
            </wp:positionV>
            <wp:extent cx="1415332" cy="1415332"/>
            <wp:effectExtent l="0" t="0" r="0" b="0"/>
            <wp:wrapNone/>
            <wp:docPr id="839365085" name="Picture 839365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65085" name="Picture 839365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84" cy="141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4907A" w14:textId="58814227" w:rsidR="00597388" w:rsidRDefault="00597388" w:rsidP="00597388">
      <w:r w:rsidRPr="00597388">
        <w:rPr>
          <w:b/>
          <w:bCs/>
        </w:rPr>
        <w:t>I need help with my submission</w:t>
      </w:r>
      <w:r>
        <w:t>.</w:t>
      </w:r>
    </w:p>
    <w:p w14:paraId="03BA1E32" w14:textId="77777777" w:rsidR="00597388" w:rsidRPr="00537F97" w:rsidRDefault="00597388" w:rsidP="00597388">
      <w:pPr>
        <w:rPr>
          <w:rStyle w:val="Hyperlink"/>
          <w:color w:val="auto"/>
          <w:sz w:val="22"/>
          <w:szCs w:val="14"/>
          <w:u w:val="none"/>
        </w:rPr>
      </w:pPr>
    </w:p>
    <w:p w14:paraId="67918EE8" w14:textId="77777777" w:rsidR="00D4451B" w:rsidRPr="00537F97" w:rsidRDefault="00D4451B" w:rsidP="00597388">
      <w:pPr>
        <w:rPr>
          <w:rStyle w:val="Hyperlink"/>
          <w:color w:val="auto"/>
          <w:sz w:val="26"/>
          <w:szCs w:val="18"/>
          <w:u w:val="none"/>
        </w:rPr>
      </w:pPr>
    </w:p>
    <w:p w14:paraId="3E4C5BA1" w14:textId="1C4B5148" w:rsidR="00D4451B" w:rsidRDefault="00D4451B" w:rsidP="00597388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You do not need to type anything else in your email.</w:t>
      </w:r>
    </w:p>
    <w:p w14:paraId="6A5C150C" w14:textId="5761A7DB" w:rsidR="00D4451B" w:rsidRPr="00537F97" w:rsidRDefault="00537F97" w:rsidP="00597388">
      <w:pPr>
        <w:rPr>
          <w:rStyle w:val="Hyperlink"/>
          <w:color w:val="auto"/>
          <w:sz w:val="26"/>
          <w:szCs w:val="18"/>
          <w:u w:val="none"/>
        </w:rPr>
      </w:pPr>
      <w:r w:rsidRPr="00537F97">
        <w:rPr>
          <w:noProof/>
          <w:sz w:val="26"/>
          <w:szCs w:val="18"/>
          <w:lang w:eastAsia="en-GB"/>
        </w:rPr>
        <w:drawing>
          <wp:anchor distT="0" distB="0" distL="114300" distR="114300" simplePos="0" relativeHeight="252008448" behindDoc="0" locked="0" layoutInCell="1" allowOverlap="1" wp14:anchorId="1535594B" wp14:editId="3DC22E22">
            <wp:simplePos x="0" y="0"/>
            <wp:positionH relativeFrom="margin">
              <wp:posOffset>4445</wp:posOffset>
            </wp:positionH>
            <wp:positionV relativeFrom="paragraph">
              <wp:posOffset>15875</wp:posOffset>
            </wp:positionV>
            <wp:extent cx="1294765" cy="1294765"/>
            <wp:effectExtent l="0" t="0" r="635" b="0"/>
            <wp:wrapNone/>
            <wp:docPr id="1551260919" name="Picture 1551260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60919" name="Picture 15512609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30083" w14:textId="32B15048" w:rsidR="00597388" w:rsidRPr="00537F97" w:rsidRDefault="00597388" w:rsidP="00597388">
      <w:pPr>
        <w:rPr>
          <w:rStyle w:val="Hyperlink"/>
          <w:color w:val="auto"/>
          <w:sz w:val="26"/>
          <w:szCs w:val="18"/>
          <w:u w:val="none"/>
        </w:rPr>
      </w:pPr>
    </w:p>
    <w:p w14:paraId="31060BC7" w14:textId="64766674" w:rsidR="00924D6F" w:rsidRDefault="00597388" w:rsidP="00924D6F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Click send when you </w:t>
      </w:r>
      <w:r w:rsidR="00D4451B">
        <w:rPr>
          <w:rStyle w:val="Hyperlink"/>
          <w:color w:val="auto"/>
          <w:u w:val="none"/>
        </w:rPr>
        <w:t>are done</w:t>
      </w:r>
      <w:r>
        <w:rPr>
          <w:rStyle w:val="Hyperlink"/>
          <w:color w:val="auto"/>
          <w:u w:val="none"/>
        </w:rPr>
        <w:t>.</w:t>
      </w:r>
    </w:p>
    <w:p w14:paraId="61AA0971" w14:textId="77777777" w:rsidR="00597388" w:rsidRPr="00537F97" w:rsidRDefault="00597388" w:rsidP="00924D6F">
      <w:pPr>
        <w:rPr>
          <w:rStyle w:val="Hyperlink"/>
          <w:rFonts w:cs="Arial"/>
          <w:sz w:val="26"/>
          <w:szCs w:val="18"/>
        </w:rPr>
      </w:pPr>
    </w:p>
    <w:p w14:paraId="11A3A7FE" w14:textId="38D8AA54" w:rsidR="00873136" w:rsidRPr="00537F97" w:rsidRDefault="00873136" w:rsidP="00924D6F">
      <w:pPr>
        <w:rPr>
          <w:sz w:val="26"/>
          <w:szCs w:val="18"/>
        </w:rPr>
      </w:pPr>
    </w:p>
    <w:p w14:paraId="7843CB3B" w14:textId="6B0B3D24" w:rsidR="00597388" w:rsidRDefault="00D4451B" w:rsidP="009415BC">
      <w:r>
        <w:rPr>
          <w:noProof/>
          <w:lang w:eastAsia="en-GB"/>
        </w:rPr>
        <w:drawing>
          <wp:anchor distT="0" distB="0" distL="114300" distR="114300" simplePos="0" relativeHeight="251952128" behindDoc="0" locked="0" layoutInCell="1" allowOverlap="1" wp14:anchorId="0A071B8D" wp14:editId="29358C1C">
            <wp:simplePos x="0" y="0"/>
            <wp:positionH relativeFrom="margin">
              <wp:align>left</wp:align>
            </wp:positionH>
            <wp:positionV relativeFrom="paragraph">
              <wp:posOffset>-107950</wp:posOffset>
            </wp:positionV>
            <wp:extent cx="1448410" cy="942639"/>
            <wp:effectExtent l="0" t="0" r="0" b="0"/>
            <wp:wrapNone/>
            <wp:docPr id="241948517" name="Picture 2419485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48517" name="Picture 2419485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10" cy="94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136">
        <w:t>You will get a</w:t>
      </w:r>
      <w:r w:rsidR="005D4EC0">
        <w:t xml:space="preserve">n email </w:t>
      </w:r>
      <w:r w:rsidR="00873136">
        <w:t xml:space="preserve">with information on how to get support. </w:t>
      </w:r>
    </w:p>
    <w:p w14:paraId="04F1DDDE" w14:textId="77777777" w:rsidR="00597388" w:rsidRDefault="00597388">
      <w:pPr>
        <w:spacing w:line="240" w:lineRule="auto"/>
        <w:ind w:left="0"/>
      </w:pPr>
      <w:r>
        <w:br w:type="page"/>
      </w:r>
    </w:p>
    <w:bookmarkStart w:id="0" w:name="_Hlk53559738"/>
    <w:p w14:paraId="064895B7" w14:textId="25139B63" w:rsidR="00EC5F32" w:rsidRPr="00E43F08" w:rsidRDefault="00537F9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B4B9615" wp14:editId="37291802">
                <wp:simplePos x="0" y="0"/>
                <wp:positionH relativeFrom="margin">
                  <wp:posOffset>-343535</wp:posOffset>
                </wp:positionH>
                <wp:positionV relativeFrom="paragraph">
                  <wp:posOffset>-313198</wp:posOffset>
                </wp:positionV>
                <wp:extent cx="6234430" cy="9240520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0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38E5" id="Rectangle: Rounded Corners 24" o:spid="_x0000_s1026" style="position:absolute;margin-left:-27.05pt;margin-top:-24.65pt;width:490.9pt;height:727.6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" filled="f" strokecolor="windowText">
                <w10:wrap anchorx="margin"/>
              </v:rect>
            </w:pict>
          </mc:Fallback>
        </mc:AlternateContent>
      </w:r>
      <w:r w:rsidR="00EC5F32"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07A00BC0" wp14:editId="7C3CEFF7">
            <wp:simplePos x="0" y="0"/>
            <wp:positionH relativeFrom="margin">
              <wp:align>left</wp:align>
            </wp:positionH>
            <wp:positionV relativeFrom="paragraph">
              <wp:posOffset>25</wp:posOffset>
            </wp:positionV>
            <wp:extent cx="1413764" cy="885139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64" cy="88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873136">
        <w:rPr>
          <w:rFonts w:eastAsia="Times New Roman" w:cs="Arial"/>
          <w:szCs w:val="32"/>
          <w:lang w:eastAsia="en-NZ"/>
        </w:rPr>
        <w:t xml:space="preserve">the Royal Commission of Inquiry into </w:t>
      </w:r>
      <w:r w:rsidR="001E6250">
        <w:rPr>
          <w:rFonts w:eastAsia="Times New Roman" w:cs="Arial"/>
          <w:szCs w:val="32"/>
          <w:lang w:eastAsia="en-NZ"/>
        </w:rPr>
        <w:t>COVID</w:t>
      </w:r>
      <w:r w:rsidR="00873136">
        <w:rPr>
          <w:rFonts w:eastAsia="Times New Roman" w:cs="Arial"/>
          <w:szCs w:val="32"/>
          <w:lang w:eastAsia="en-NZ"/>
        </w:rPr>
        <w:t xml:space="preserve">-19 Lessons Learned. </w:t>
      </w:r>
    </w:p>
    <w:p w14:paraId="29A4374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BE9F95C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C512C1B" wp14:editId="3115F535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7A101257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326CAD39" wp14:editId="0E3E3BAD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C7E3A" w14:textId="71ED275F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6FA36330" w14:textId="320C5668" w:rsidR="00EC5F32" w:rsidRPr="00E43F08" w:rsidRDefault="009D5B09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048418C5" wp14:editId="4B1117BE">
            <wp:simplePos x="0" y="0"/>
            <wp:positionH relativeFrom="margin">
              <wp:posOffset>226695</wp:posOffset>
            </wp:positionH>
            <wp:positionV relativeFrom="paragraph">
              <wp:posOffset>87630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12CC2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5BF064A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C61095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3569FA44" wp14:editId="0FB33D67">
            <wp:simplePos x="0" y="0"/>
            <wp:positionH relativeFrom="margin">
              <wp:posOffset>3810</wp:posOffset>
            </wp:positionH>
            <wp:positionV relativeFrom="paragraph">
              <wp:posOffset>258445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11B135B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6675E4A" w14:textId="0AE49A64" w:rsidR="00EC5F32" w:rsidRPr="00E43F08" w:rsidRDefault="009D5B09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17818AD1" wp14:editId="46F3E567">
            <wp:simplePos x="0" y="0"/>
            <wp:positionH relativeFrom="column">
              <wp:posOffset>1077595</wp:posOffset>
            </wp:positionH>
            <wp:positionV relativeFrom="paragraph">
              <wp:posOffset>331470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115936F5" wp14:editId="6AB24BDA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866775" cy="918261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1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5699136D" w14:textId="6AD3EFC9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98B0E92" w14:textId="2D5E04A3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6BAC5EF" w14:textId="168345E3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Kopeke-</w:t>
      </w:r>
      <w:proofErr w:type="spellStart"/>
      <w:r w:rsidRPr="00CF46AA">
        <w:rPr>
          <w:shd w:val="clear" w:color="auto" w:fill="FFFFFF"/>
        </w:rPr>
        <w:t>Te</w:t>
      </w:r>
      <w:proofErr w:type="spellEnd"/>
      <w:r w:rsidRPr="00CF46AA">
        <w:rPr>
          <w:shd w:val="clear" w:color="auto" w:fill="FFFFFF"/>
        </w:rPr>
        <w:t xml:space="preserve"> Aho</w:t>
      </w:r>
    </w:p>
    <w:p w14:paraId="76486C4A" w14:textId="4D5C5642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9D5B09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36F467F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109A8A27" wp14:editId="76F03153">
            <wp:simplePos x="0" y="0"/>
            <wp:positionH relativeFrom="column">
              <wp:posOffset>610235</wp:posOffset>
            </wp:positionH>
            <wp:positionV relativeFrom="paragraph">
              <wp:posOffset>497205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CB29BC">
      <w:footerReference w:type="even" r:id="rId97"/>
      <w:footerReference w:type="default" r:id="rId9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9CB6"/>
        <w:left w:val="single" w:sz="24" w:space="24" w:color="009CB6"/>
        <w:bottom w:val="single" w:sz="24" w:space="24" w:color="009CB6"/>
        <w:right w:val="single" w:sz="24" w:space="24" w:color="009CB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8EDDC" w14:textId="77777777" w:rsidR="00CB29BC" w:rsidRDefault="00CB29BC">
      <w:pPr>
        <w:spacing w:line="240" w:lineRule="auto"/>
      </w:pPr>
      <w:r>
        <w:separator/>
      </w:r>
    </w:p>
  </w:endnote>
  <w:endnote w:type="continuationSeparator" w:id="0">
    <w:p w14:paraId="14F18C34" w14:textId="77777777" w:rsidR="00CB29BC" w:rsidRDefault="00CB2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B033DF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6E3CB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CA888F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89B23B3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8221A" w14:textId="77777777" w:rsidR="00CB29BC" w:rsidRDefault="00CB29BC">
      <w:pPr>
        <w:spacing w:line="240" w:lineRule="auto"/>
      </w:pPr>
      <w:r>
        <w:separator/>
      </w:r>
    </w:p>
  </w:footnote>
  <w:footnote w:type="continuationSeparator" w:id="0">
    <w:p w14:paraId="6CCA8FB0" w14:textId="77777777" w:rsidR="00CB29BC" w:rsidRDefault="00CB29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3AD545F7"/>
    <w:multiLevelType w:val="hybridMultilevel"/>
    <w:tmpl w:val="FFFFFFFF"/>
    <w:lvl w:ilvl="0" w:tplc="F8F6AB62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4B0128F"/>
    <w:multiLevelType w:val="hybridMultilevel"/>
    <w:tmpl w:val="73388646"/>
    <w:lvl w:ilvl="0" w:tplc="DDD4A19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2033416626">
    <w:abstractNumId w:val="12"/>
  </w:num>
  <w:num w:numId="14" w16cid:durableId="6594993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qAUAqIgNbSwAAAA="/>
  </w:docVars>
  <w:rsids>
    <w:rsidRoot w:val="00CF69A6"/>
    <w:rsid w:val="000013CC"/>
    <w:rsid w:val="00005DB6"/>
    <w:rsid w:val="000064D2"/>
    <w:rsid w:val="000071EE"/>
    <w:rsid w:val="000227B4"/>
    <w:rsid w:val="00022C58"/>
    <w:rsid w:val="00026D7E"/>
    <w:rsid w:val="0003092A"/>
    <w:rsid w:val="0004557B"/>
    <w:rsid w:val="00085E05"/>
    <w:rsid w:val="0009079F"/>
    <w:rsid w:val="000946EC"/>
    <w:rsid w:val="00096C98"/>
    <w:rsid w:val="000A3C46"/>
    <w:rsid w:val="000B1C0B"/>
    <w:rsid w:val="000D2B45"/>
    <w:rsid w:val="001012DD"/>
    <w:rsid w:val="001071B0"/>
    <w:rsid w:val="00116925"/>
    <w:rsid w:val="00122416"/>
    <w:rsid w:val="00124EA8"/>
    <w:rsid w:val="00130157"/>
    <w:rsid w:val="001316BF"/>
    <w:rsid w:val="001754F4"/>
    <w:rsid w:val="001B4DD5"/>
    <w:rsid w:val="001D223E"/>
    <w:rsid w:val="001D565A"/>
    <w:rsid w:val="001D6448"/>
    <w:rsid w:val="001E3429"/>
    <w:rsid w:val="001E41EE"/>
    <w:rsid w:val="001E6250"/>
    <w:rsid w:val="00201791"/>
    <w:rsid w:val="0022237C"/>
    <w:rsid w:val="00226F54"/>
    <w:rsid w:val="002368FF"/>
    <w:rsid w:val="00257D60"/>
    <w:rsid w:val="00261BF8"/>
    <w:rsid w:val="00266B9F"/>
    <w:rsid w:val="002753F3"/>
    <w:rsid w:val="00315307"/>
    <w:rsid w:val="00323EB3"/>
    <w:rsid w:val="00364F87"/>
    <w:rsid w:val="00371C85"/>
    <w:rsid w:val="003A0893"/>
    <w:rsid w:val="003C7234"/>
    <w:rsid w:val="003D7FE1"/>
    <w:rsid w:val="003E364F"/>
    <w:rsid w:val="003F07F7"/>
    <w:rsid w:val="003F5628"/>
    <w:rsid w:val="00452F1A"/>
    <w:rsid w:val="004535B5"/>
    <w:rsid w:val="004567B0"/>
    <w:rsid w:val="004F56C0"/>
    <w:rsid w:val="00503AD5"/>
    <w:rsid w:val="00503B2A"/>
    <w:rsid w:val="00503EFD"/>
    <w:rsid w:val="00507765"/>
    <w:rsid w:val="00522E5E"/>
    <w:rsid w:val="00537F97"/>
    <w:rsid w:val="00550D14"/>
    <w:rsid w:val="00570380"/>
    <w:rsid w:val="005921AD"/>
    <w:rsid w:val="00593750"/>
    <w:rsid w:val="005954ED"/>
    <w:rsid w:val="00597388"/>
    <w:rsid w:val="005C6818"/>
    <w:rsid w:val="005D4EC0"/>
    <w:rsid w:val="005E0396"/>
    <w:rsid w:val="0060011B"/>
    <w:rsid w:val="0060393A"/>
    <w:rsid w:val="006068B1"/>
    <w:rsid w:val="0062628B"/>
    <w:rsid w:val="0064062D"/>
    <w:rsid w:val="00646282"/>
    <w:rsid w:val="0064667B"/>
    <w:rsid w:val="00683296"/>
    <w:rsid w:val="006B45FC"/>
    <w:rsid w:val="006C5C26"/>
    <w:rsid w:val="006D12ED"/>
    <w:rsid w:val="006E050D"/>
    <w:rsid w:val="006F0CB0"/>
    <w:rsid w:val="00705CA3"/>
    <w:rsid w:val="00736E4E"/>
    <w:rsid w:val="00752B3F"/>
    <w:rsid w:val="007829EC"/>
    <w:rsid w:val="007933B3"/>
    <w:rsid w:val="007B11A5"/>
    <w:rsid w:val="007C7764"/>
    <w:rsid w:val="007E7233"/>
    <w:rsid w:val="007F0F8C"/>
    <w:rsid w:val="007F218F"/>
    <w:rsid w:val="00822479"/>
    <w:rsid w:val="00833BDC"/>
    <w:rsid w:val="00834C7C"/>
    <w:rsid w:val="00840E1C"/>
    <w:rsid w:val="00852FEB"/>
    <w:rsid w:val="00863C40"/>
    <w:rsid w:val="00863D53"/>
    <w:rsid w:val="00873136"/>
    <w:rsid w:val="008848CB"/>
    <w:rsid w:val="00884C7E"/>
    <w:rsid w:val="00887F23"/>
    <w:rsid w:val="008C2FAD"/>
    <w:rsid w:val="008D437D"/>
    <w:rsid w:val="00905C2B"/>
    <w:rsid w:val="009210A5"/>
    <w:rsid w:val="00924D6F"/>
    <w:rsid w:val="009411B0"/>
    <w:rsid w:val="009415BC"/>
    <w:rsid w:val="0094516C"/>
    <w:rsid w:val="00953FDF"/>
    <w:rsid w:val="00974E0B"/>
    <w:rsid w:val="00981656"/>
    <w:rsid w:val="0098180B"/>
    <w:rsid w:val="009A1171"/>
    <w:rsid w:val="009A5473"/>
    <w:rsid w:val="009B001F"/>
    <w:rsid w:val="009D5B09"/>
    <w:rsid w:val="00A12915"/>
    <w:rsid w:val="00A1608E"/>
    <w:rsid w:val="00A22C9A"/>
    <w:rsid w:val="00A45734"/>
    <w:rsid w:val="00A622F1"/>
    <w:rsid w:val="00A66059"/>
    <w:rsid w:val="00A67570"/>
    <w:rsid w:val="00A712C2"/>
    <w:rsid w:val="00A73387"/>
    <w:rsid w:val="00A75064"/>
    <w:rsid w:val="00A7660D"/>
    <w:rsid w:val="00AA2649"/>
    <w:rsid w:val="00AB0177"/>
    <w:rsid w:val="00AD21B4"/>
    <w:rsid w:val="00B34920"/>
    <w:rsid w:val="00B50B0B"/>
    <w:rsid w:val="00B81A2E"/>
    <w:rsid w:val="00BB1802"/>
    <w:rsid w:val="00BC385E"/>
    <w:rsid w:val="00BC7E04"/>
    <w:rsid w:val="00BD34B6"/>
    <w:rsid w:val="00BE4B72"/>
    <w:rsid w:val="00BF22D2"/>
    <w:rsid w:val="00BF5DDC"/>
    <w:rsid w:val="00C200AE"/>
    <w:rsid w:val="00CB29BC"/>
    <w:rsid w:val="00CC2CAA"/>
    <w:rsid w:val="00CF69A6"/>
    <w:rsid w:val="00D104EA"/>
    <w:rsid w:val="00D13B14"/>
    <w:rsid w:val="00D4451B"/>
    <w:rsid w:val="00D652D9"/>
    <w:rsid w:val="00D67451"/>
    <w:rsid w:val="00D852B6"/>
    <w:rsid w:val="00DC5D2A"/>
    <w:rsid w:val="00DF2E18"/>
    <w:rsid w:val="00E1095B"/>
    <w:rsid w:val="00E17BF8"/>
    <w:rsid w:val="00E17D78"/>
    <w:rsid w:val="00E25DF5"/>
    <w:rsid w:val="00E25EA4"/>
    <w:rsid w:val="00E301CA"/>
    <w:rsid w:val="00E56A37"/>
    <w:rsid w:val="00E635D8"/>
    <w:rsid w:val="00E70E61"/>
    <w:rsid w:val="00E727F0"/>
    <w:rsid w:val="00E74D63"/>
    <w:rsid w:val="00E757C5"/>
    <w:rsid w:val="00E85FB6"/>
    <w:rsid w:val="00E96A5E"/>
    <w:rsid w:val="00EA567F"/>
    <w:rsid w:val="00EB02AB"/>
    <w:rsid w:val="00EB4044"/>
    <w:rsid w:val="00EC5F32"/>
    <w:rsid w:val="00EF4A04"/>
    <w:rsid w:val="00EF7630"/>
    <w:rsid w:val="00F012BE"/>
    <w:rsid w:val="00F20BCC"/>
    <w:rsid w:val="00F32DCE"/>
    <w:rsid w:val="00F44095"/>
    <w:rsid w:val="00F643BB"/>
    <w:rsid w:val="00F802AA"/>
    <w:rsid w:val="00F8202C"/>
    <w:rsid w:val="00F87859"/>
    <w:rsid w:val="00FB4BE4"/>
    <w:rsid w:val="00FC1BD7"/>
    <w:rsid w:val="00FE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79F37"/>
  <w15:chartTrackingRefBased/>
  <w15:docId w15:val="{F1A414DA-8FB8-4A6D-BD68-D4F3C86B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C723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10A5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yperlink" Target="http://www.covid19inquiry.nz/" TargetMode="External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97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image" Target="media/image81.png"/><Relationship Id="rId9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\Documents\People%20First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13</TotalTime>
  <Pages>21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Andi Buchanan</cp:lastModifiedBy>
  <cp:revision>5</cp:revision>
  <cp:lastPrinted>2023-11-22T07:14:00Z</cp:lastPrinted>
  <dcterms:created xsi:type="dcterms:W3CDTF">2023-11-26T04:05:00Z</dcterms:created>
  <dcterms:modified xsi:type="dcterms:W3CDTF">2024-01-23T04:04:00Z</dcterms:modified>
</cp:coreProperties>
</file>